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Stijl1"/>
        <w:tblW w:w="0" w:type="auto"/>
        <w:jc w:val="right"/>
        <w:tblLayout w:type="fixed"/>
        <w:tblLook w:val="04A0" w:firstRow="1" w:lastRow="0" w:firstColumn="1" w:lastColumn="0" w:noHBand="0" w:noVBand="1"/>
      </w:tblPr>
      <w:tblGrid>
        <w:gridCol w:w="2039"/>
        <w:gridCol w:w="2038"/>
        <w:gridCol w:w="2039"/>
      </w:tblGrid>
      <w:tr w:rsidR="005D7E9A" w:rsidTr="005A643F">
        <w:trPr>
          <w:jc w:val="right"/>
        </w:trPr>
        <w:tc>
          <w:tcPr>
            <w:tcW w:w="2039" w:type="dxa"/>
          </w:tcPr>
          <w:p w:rsidR="005D7E9A" w:rsidRPr="007C3F53" w:rsidRDefault="005D7E9A" w:rsidP="005A643F">
            <w:pPr>
              <w:pStyle w:val="h4"/>
              <w:jc w:val="right"/>
            </w:pPr>
            <w:r w:rsidRPr="007C3F53">
              <w:t>DATUM</w:t>
            </w:r>
          </w:p>
        </w:tc>
        <w:tc>
          <w:tcPr>
            <w:tcW w:w="2038" w:type="dxa"/>
          </w:tcPr>
          <w:p w:rsidR="005D7E9A" w:rsidRPr="007C3F53" w:rsidRDefault="005D7E9A" w:rsidP="005A643F">
            <w:pPr>
              <w:pStyle w:val="h4"/>
              <w:jc w:val="right"/>
            </w:pPr>
            <w:r>
              <w:t>auteur</w:t>
            </w:r>
          </w:p>
        </w:tc>
        <w:tc>
          <w:tcPr>
            <w:tcW w:w="2039" w:type="dxa"/>
          </w:tcPr>
          <w:p w:rsidR="005D7E9A" w:rsidRPr="00E8255E" w:rsidRDefault="005D7E9A" w:rsidP="005A643F">
            <w:pPr>
              <w:pStyle w:val="h4"/>
              <w:jc w:val="right"/>
            </w:pPr>
            <w:r>
              <w:t>oorsprong</w:t>
            </w:r>
          </w:p>
        </w:tc>
      </w:tr>
      <w:tr w:rsidR="005D7E9A" w:rsidTr="005A643F">
        <w:trPr>
          <w:trHeight w:val="317"/>
          <w:jc w:val="right"/>
        </w:trPr>
        <w:tc>
          <w:tcPr>
            <w:tcW w:w="2039" w:type="dxa"/>
          </w:tcPr>
          <w:p w:rsidR="005D7E9A" w:rsidRPr="00553C34" w:rsidRDefault="00807314" w:rsidP="005A643F">
            <w:pPr>
              <w:jc w:val="right"/>
              <w:rPr>
                <w:color w:val="7F7F7F" w:themeColor="text1" w:themeTint="80"/>
              </w:rPr>
            </w:pPr>
            <w:r>
              <w:rPr>
                <w:color w:val="7F7F7F" w:themeColor="text1" w:themeTint="80"/>
              </w:rPr>
              <w:t>24-06-2020</w:t>
            </w:r>
          </w:p>
        </w:tc>
        <w:tc>
          <w:tcPr>
            <w:tcW w:w="2038" w:type="dxa"/>
          </w:tcPr>
          <w:p w:rsidR="005D7E9A" w:rsidRPr="00553C34" w:rsidRDefault="00807314" w:rsidP="005A643F">
            <w:pPr>
              <w:jc w:val="right"/>
              <w:rPr>
                <w:color w:val="7F7F7F" w:themeColor="text1" w:themeTint="80"/>
              </w:rPr>
            </w:pPr>
            <w:r>
              <w:rPr>
                <w:color w:val="7F7F7F" w:themeColor="text1" w:themeTint="80"/>
              </w:rPr>
              <w:t>Tine Bergiers</w:t>
            </w:r>
          </w:p>
        </w:tc>
        <w:tc>
          <w:tcPr>
            <w:tcW w:w="2039" w:type="dxa"/>
          </w:tcPr>
          <w:p w:rsidR="005D7E9A" w:rsidRPr="00553C34" w:rsidRDefault="005D7E9A" w:rsidP="005A643F">
            <w:pPr>
              <w:jc w:val="right"/>
              <w:rPr>
                <w:color w:val="7F7F7F" w:themeColor="text1" w:themeTint="80"/>
              </w:rPr>
            </w:pPr>
            <w:r>
              <w:rPr>
                <w:color w:val="7F7F7F" w:themeColor="text1" w:themeTint="80"/>
              </w:rPr>
              <w:t>VDS centraal</w:t>
            </w:r>
          </w:p>
        </w:tc>
      </w:tr>
    </w:tbl>
    <w:p w:rsidR="005D7E9A" w:rsidRDefault="005D7E9A"/>
    <w:p w:rsidR="005D7E9A" w:rsidRDefault="005D7E9A"/>
    <w:tbl>
      <w:tblPr>
        <w:tblStyle w:val="Stijl1"/>
        <w:tblW w:w="0" w:type="auto"/>
        <w:tblLook w:val="04A0" w:firstRow="1" w:lastRow="0" w:firstColumn="1" w:lastColumn="0" w:noHBand="0" w:noVBand="1"/>
      </w:tblPr>
      <w:tblGrid>
        <w:gridCol w:w="1957"/>
        <w:gridCol w:w="8019"/>
      </w:tblGrid>
      <w:tr w:rsidR="00155CE7" w:rsidTr="00155CE7">
        <w:trPr>
          <w:trHeight w:val="1692"/>
        </w:trPr>
        <w:tc>
          <w:tcPr>
            <w:tcW w:w="1957" w:type="dxa"/>
            <w:vAlign w:val="center"/>
          </w:tcPr>
          <w:p w:rsidR="00155CE7" w:rsidRDefault="00155CE7" w:rsidP="00155CE7">
            <w:pPr>
              <w:rPr>
                <w:lang w:val="nl-NL"/>
              </w:rPr>
            </w:pPr>
            <w:r>
              <w:rPr>
                <w:noProof/>
                <w:lang w:eastAsia="nl-BE"/>
              </w:rPr>
              <w:drawing>
                <wp:inline distT="0" distB="0" distL="0" distR="0" wp14:anchorId="00DF8F66" wp14:editId="1B8CEE56">
                  <wp:extent cx="1084521" cy="1084521"/>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oomlogo_basis_vertica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1749" cy="1101749"/>
                          </a:xfrm>
                          <a:prstGeom prst="rect">
                            <a:avLst/>
                          </a:prstGeom>
                        </pic:spPr>
                      </pic:pic>
                    </a:graphicData>
                  </a:graphic>
                </wp:inline>
              </w:drawing>
            </w:r>
          </w:p>
        </w:tc>
        <w:tc>
          <w:tcPr>
            <w:tcW w:w="8019" w:type="dxa"/>
            <w:vAlign w:val="center"/>
          </w:tcPr>
          <w:p w:rsidR="00155CE7" w:rsidRPr="00155CE7" w:rsidRDefault="00807314" w:rsidP="00155CE7">
            <w:pPr>
              <w:pStyle w:val="h1"/>
              <w:rPr>
                <w:rStyle w:val="h1Char"/>
                <w:rFonts w:eastAsiaTheme="minorHAnsi"/>
                <w:b/>
                <w:iCs/>
              </w:rPr>
            </w:pPr>
            <w:r>
              <w:rPr>
                <w:rStyle w:val="h1Char"/>
                <w:rFonts w:eastAsiaTheme="minorHAnsi"/>
                <w:b/>
                <w:iCs/>
              </w:rPr>
              <w:t xml:space="preserve">Contactlogboek </w:t>
            </w:r>
          </w:p>
          <w:p w:rsidR="00155CE7" w:rsidRDefault="00155CE7" w:rsidP="00155CE7">
            <w:pPr>
              <w:rPr>
                <w:lang w:val="nl-NL"/>
              </w:rPr>
            </w:pPr>
          </w:p>
        </w:tc>
      </w:tr>
    </w:tbl>
    <w:p w:rsidR="00155CE7" w:rsidRPr="00540D57" w:rsidRDefault="00155CE7" w:rsidP="00155CE7">
      <w:pPr>
        <w:rPr>
          <w:lang w:val="nl-NL"/>
        </w:rPr>
      </w:pPr>
    </w:p>
    <w:p w:rsidR="00155CE7" w:rsidRDefault="00155CE7" w:rsidP="00155CE7"/>
    <w:p w:rsidR="00B96DE0" w:rsidRDefault="00B96DE0" w:rsidP="00B96DE0">
      <w:pPr>
        <w:rPr>
          <w:lang w:eastAsia="nl-NL"/>
        </w:rPr>
      </w:pPr>
    </w:p>
    <w:p w:rsidR="00F9027A" w:rsidRDefault="00807314" w:rsidP="008A4E52">
      <w:pPr>
        <w:pStyle w:val="h3"/>
      </w:pPr>
      <w:r>
        <w:t xml:space="preserve">Vrijwillig engagement </w:t>
      </w:r>
    </w:p>
    <w:p w:rsidR="00F571DE" w:rsidRDefault="00807314" w:rsidP="00F9027A">
      <w:pPr>
        <w:rPr>
          <w:lang w:eastAsia="nl-NL"/>
        </w:rPr>
      </w:pPr>
      <w:r>
        <w:rPr>
          <w:lang w:eastAsia="nl-NL"/>
        </w:rPr>
        <w:t xml:space="preserve">De contactlogboek is ontstaan vanuit een vrijwillig engagement van scoutsleider Maxim </w:t>
      </w:r>
      <w:proofErr w:type="spellStart"/>
      <w:r>
        <w:rPr>
          <w:lang w:eastAsia="nl-NL"/>
        </w:rPr>
        <w:t>Vansteenkiste</w:t>
      </w:r>
      <w:proofErr w:type="spellEnd"/>
      <w:r>
        <w:rPr>
          <w:lang w:eastAsia="nl-NL"/>
        </w:rPr>
        <w:t xml:space="preserve">. Maxim heeft voor zijn eigen scoutsgroep een contactlogboek ontwikkeld die online in te vullen is en voor verschillende bubbels gebruikt kan worden. Hij was bereid dit ook te delen met het speelpleinwerk. </w:t>
      </w:r>
      <w:r>
        <w:rPr>
          <w:lang w:eastAsia="nl-NL"/>
        </w:rPr>
        <w:br/>
      </w:r>
      <w:r>
        <w:rPr>
          <w:lang w:eastAsia="nl-NL"/>
        </w:rPr>
        <w:br/>
        <w:t>MERCI MAXIM!</w:t>
      </w:r>
    </w:p>
    <w:p w:rsidR="00807314" w:rsidRDefault="00807314" w:rsidP="00F9027A">
      <w:pPr>
        <w:rPr>
          <w:lang w:eastAsia="nl-NL"/>
        </w:rPr>
      </w:pPr>
    </w:p>
    <w:p w:rsidR="00807314" w:rsidRDefault="00807314" w:rsidP="00F9027A">
      <w:pPr>
        <w:rPr>
          <w:lang w:eastAsia="nl-NL"/>
        </w:rPr>
      </w:pPr>
    </w:p>
    <w:p w:rsidR="00F571DE" w:rsidRDefault="00807314" w:rsidP="008A4E52">
      <w:pPr>
        <w:pStyle w:val="h2"/>
      </w:pPr>
      <w:r>
        <w:t xml:space="preserve">Het Contactlogboek </w:t>
      </w:r>
    </w:p>
    <w:p w:rsidR="00807314" w:rsidRDefault="00807314" w:rsidP="00F9027A">
      <w:pPr>
        <w:rPr>
          <w:lang w:eastAsia="nl-NL"/>
        </w:rPr>
      </w:pPr>
    </w:p>
    <w:p w:rsidR="00807314" w:rsidRDefault="00807314" w:rsidP="00F9027A">
      <w:pPr>
        <w:rPr>
          <w:lang w:eastAsia="nl-NL"/>
        </w:rPr>
      </w:pPr>
      <w:r w:rsidRPr="008A4E52">
        <w:rPr>
          <w:rStyle w:val="h3Char"/>
        </w:rPr>
        <w:t xml:space="preserve">Waarom een contactlogboek gebruiken? </w:t>
      </w:r>
      <w:r>
        <w:rPr>
          <w:lang w:eastAsia="nl-NL"/>
        </w:rPr>
        <w:br/>
      </w:r>
      <w:r>
        <w:rPr>
          <w:lang w:eastAsia="nl-NL"/>
        </w:rPr>
        <w:br/>
        <w:t>Alle informatie over contactlogboeken vind je</w:t>
      </w:r>
      <w:hyperlink r:id="rId9" w:history="1">
        <w:r w:rsidRPr="008A4E52">
          <w:rPr>
            <w:rStyle w:val="Hyperlink"/>
            <w:lang w:eastAsia="nl-NL"/>
          </w:rPr>
          <w:t xml:space="preserve"> hier</w:t>
        </w:r>
      </w:hyperlink>
      <w:r>
        <w:rPr>
          <w:lang w:eastAsia="nl-NL"/>
        </w:rPr>
        <w:t xml:space="preserve">. Je bent als speelplein verplicht om eentje bij te houden. </w:t>
      </w:r>
      <w:r>
        <w:rPr>
          <w:lang w:eastAsia="nl-NL"/>
        </w:rPr>
        <w:br/>
        <w:t xml:space="preserve">Heeft jouw bubbel contact met een externe, dus iemand die niet tot je bubbel behoort, dien je dit bij te houden. Deze informatie kan achteraf opgevraagd worden moest er een (vermoeden van) besmetting zijn. </w:t>
      </w:r>
    </w:p>
    <w:p w:rsidR="00807314" w:rsidRDefault="00807314" w:rsidP="00F9027A">
      <w:pPr>
        <w:rPr>
          <w:lang w:eastAsia="nl-NL"/>
        </w:rPr>
      </w:pPr>
    </w:p>
    <w:p w:rsidR="00807314" w:rsidRDefault="00807314" w:rsidP="00F9027A">
      <w:pPr>
        <w:rPr>
          <w:lang w:eastAsia="nl-NL"/>
        </w:rPr>
      </w:pPr>
      <w:r>
        <w:rPr>
          <w:lang w:eastAsia="nl-NL"/>
        </w:rPr>
        <w:t xml:space="preserve">Enkele voorbeelden : </w:t>
      </w:r>
    </w:p>
    <w:p w:rsidR="00807314" w:rsidRDefault="00807314" w:rsidP="00807314">
      <w:pPr>
        <w:pStyle w:val="Lijstalinea"/>
        <w:numPr>
          <w:ilvl w:val="0"/>
          <w:numId w:val="24"/>
        </w:numPr>
        <w:rPr>
          <w:lang w:eastAsia="nl-NL"/>
        </w:rPr>
      </w:pPr>
      <w:r>
        <w:rPr>
          <w:lang w:eastAsia="nl-NL"/>
        </w:rPr>
        <w:t xml:space="preserve">Jullie gaan zwemmen en komen in contact met de redder van het zwembad </w:t>
      </w:r>
    </w:p>
    <w:p w:rsidR="00807314" w:rsidRDefault="00807314" w:rsidP="00807314">
      <w:pPr>
        <w:pStyle w:val="Lijstalinea"/>
        <w:numPr>
          <w:ilvl w:val="0"/>
          <w:numId w:val="24"/>
        </w:numPr>
        <w:rPr>
          <w:lang w:eastAsia="nl-NL"/>
        </w:rPr>
      </w:pPr>
      <w:r>
        <w:rPr>
          <w:lang w:eastAsia="nl-NL"/>
        </w:rPr>
        <w:t xml:space="preserve">Op uitstap merk je dat er plots kinderen van een gezin dat naast </w:t>
      </w:r>
      <w:proofErr w:type="spellStart"/>
      <w:r>
        <w:rPr>
          <w:lang w:eastAsia="nl-NL"/>
        </w:rPr>
        <w:t>julie</w:t>
      </w:r>
      <w:proofErr w:type="spellEnd"/>
      <w:r>
        <w:rPr>
          <w:lang w:eastAsia="nl-NL"/>
        </w:rPr>
        <w:t xml:space="preserve"> zit in jullie bubbel mee aan het spelen is </w:t>
      </w:r>
    </w:p>
    <w:p w:rsidR="00807314" w:rsidRDefault="00807314" w:rsidP="00807314">
      <w:pPr>
        <w:pStyle w:val="Lijstalinea"/>
        <w:numPr>
          <w:ilvl w:val="0"/>
          <w:numId w:val="24"/>
        </w:numPr>
        <w:rPr>
          <w:lang w:eastAsia="nl-NL"/>
        </w:rPr>
      </w:pPr>
      <w:r>
        <w:rPr>
          <w:lang w:eastAsia="nl-NL"/>
        </w:rPr>
        <w:t>De eigenaar va</w:t>
      </w:r>
      <w:r w:rsidR="008A4E52">
        <w:rPr>
          <w:lang w:eastAsia="nl-NL"/>
        </w:rPr>
        <w:t xml:space="preserve">n jullie terrein komt ineens op het terrein en in jullie lokalen </w:t>
      </w:r>
    </w:p>
    <w:p w:rsidR="008A4E52" w:rsidRDefault="008A4E52" w:rsidP="008A4E52">
      <w:pPr>
        <w:pStyle w:val="Lijstalinea"/>
        <w:numPr>
          <w:ilvl w:val="0"/>
          <w:numId w:val="24"/>
        </w:numPr>
        <w:rPr>
          <w:lang w:eastAsia="nl-NL"/>
        </w:rPr>
      </w:pPr>
      <w:r>
        <w:rPr>
          <w:lang w:eastAsia="nl-NL"/>
        </w:rPr>
        <w:t xml:space="preserve">De werkmannen komen iets maken </w:t>
      </w:r>
    </w:p>
    <w:p w:rsidR="008A4E52" w:rsidRPr="008A4E52" w:rsidRDefault="008A4E52" w:rsidP="008A4E52">
      <w:pPr>
        <w:pStyle w:val="Lijstalinea"/>
        <w:numPr>
          <w:ilvl w:val="0"/>
          <w:numId w:val="24"/>
        </w:numPr>
        <w:rPr>
          <w:lang w:eastAsia="nl-NL"/>
        </w:rPr>
      </w:pPr>
      <w:r>
        <w:rPr>
          <w:lang w:eastAsia="nl-NL"/>
        </w:rPr>
        <w:t xml:space="preserve">Een kindje van bubbel A is </w:t>
      </w:r>
      <w:proofErr w:type="spellStart"/>
      <w:r>
        <w:rPr>
          <w:lang w:eastAsia="nl-NL"/>
        </w:rPr>
        <w:t>perongeluk</w:t>
      </w:r>
      <w:proofErr w:type="spellEnd"/>
      <w:r>
        <w:rPr>
          <w:lang w:eastAsia="nl-NL"/>
        </w:rPr>
        <w:t xml:space="preserve"> verzeilt geraakt in Bubbel B.</w:t>
      </w:r>
    </w:p>
    <w:p w:rsidR="008A4E52" w:rsidRDefault="008A4E52" w:rsidP="008A4E52">
      <w:pPr>
        <w:pStyle w:val="Lijstalinea"/>
        <w:numPr>
          <w:ilvl w:val="0"/>
          <w:numId w:val="24"/>
        </w:numPr>
        <w:rPr>
          <w:lang w:eastAsia="nl-NL"/>
        </w:rPr>
      </w:pPr>
      <w:r>
        <w:rPr>
          <w:lang w:eastAsia="nl-NL"/>
        </w:rPr>
        <w:t>…</w:t>
      </w:r>
    </w:p>
    <w:p w:rsidR="008A4E52" w:rsidRDefault="008A4E52" w:rsidP="008A4E52">
      <w:pPr>
        <w:rPr>
          <w:lang w:eastAsia="nl-NL"/>
        </w:rPr>
      </w:pPr>
    </w:p>
    <w:p w:rsidR="008A4E52" w:rsidRPr="008A4E52" w:rsidRDefault="008A4E52" w:rsidP="008A4E52">
      <w:pPr>
        <w:rPr>
          <w:lang w:eastAsia="nl-NL"/>
        </w:rPr>
      </w:pPr>
    </w:p>
    <w:p w:rsidR="00807314" w:rsidRDefault="00807314" w:rsidP="008A4E52">
      <w:pPr>
        <w:pStyle w:val="h3"/>
      </w:pPr>
      <w:r>
        <w:t xml:space="preserve">Een Profiel aanmaken </w:t>
      </w:r>
    </w:p>
    <w:p w:rsidR="00807314" w:rsidRDefault="00807314" w:rsidP="00F9027A">
      <w:pPr>
        <w:rPr>
          <w:lang w:eastAsia="nl-NL"/>
        </w:rPr>
      </w:pPr>
    </w:p>
    <w:p w:rsidR="00807314" w:rsidRDefault="00807314" w:rsidP="00F9027A">
      <w:pPr>
        <w:rPr>
          <w:lang w:eastAsia="nl-NL"/>
        </w:rPr>
      </w:pPr>
      <w:r>
        <w:rPr>
          <w:lang w:eastAsia="nl-NL"/>
        </w:rPr>
        <w:t xml:space="preserve">Een profiel aanmaken kan je via volgende site: </w:t>
      </w:r>
      <w:hyperlink r:id="rId10" w:history="1">
        <w:r w:rsidR="008A4E52" w:rsidRPr="0060233B">
          <w:rPr>
            <w:rStyle w:val="Hyperlink"/>
            <w:lang w:eastAsia="nl-NL"/>
          </w:rPr>
          <w:t>https://sint-pol.be/logboek/registreer</w:t>
        </w:r>
      </w:hyperlink>
      <w:r w:rsidR="008A4E52">
        <w:rPr>
          <w:lang w:eastAsia="nl-NL"/>
        </w:rPr>
        <w:t xml:space="preserve"> </w:t>
      </w:r>
    </w:p>
    <w:p w:rsidR="00807314" w:rsidRDefault="00807314" w:rsidP="00F9027A">
      <w:pPr>
        <w:rPr>
          <w:lang w:eastAsia="nl-NL"/>
        </w:rPr>
      </w:pPr>
    </w:p>
    <w:p w:rsidR="00807314" w:rsidRDefault="00807314" w:rsidP="00F9027A">
      <w:pPr>
        <w:rPr>
          <w:lang w:eastAsia="nl-NL"/>
        </w:rPr>
      </w:pPr>
      <w:r>
        <w:rPr>
          <w:lang w:eastAsia="nl-NL"/>
        </w:rPr>
        <w:t xml:space="preserve">Het is aan te raden dat er per speelplein steeds hetzelfde account gebruikt wordt. Zo kan iedereen apart inloggen, maar wordt alle data wel samen verzameld. Je kan hierdoor een mooi overzicht van alle zomerweken zien. </w:t>
      </w:r>
    </w:p>
    <w:p w:rsidR="00807314" w:rsidRDefault="00807314" w:rsidP="00F9027A">
      <w:pPr>
        <w:rPr>
          <w:lang w:eastAsia="nl-NL"/>
        </w:rPr>
      </w:pPr>
      <w:r>
        <w:rPr>
          <w:lang w:eastAsia="nl-NL"/>
        </w:rPr>
        <w:t xml:space="preserve">Niets houdt jullie uiteraard tegen om per bubbel of per week een account te maken. </w:t>
      </w:r>
    </w:p>
    <w:p w:rsidR="00807314" w:rsidRDefault="00807314" w:rsidP="00F9027A">
      <w:pPr>
        <w:rPr>
          <w:lang w:eastAsia="nl-NL"/>
        </w:rPr>
      </w:pPr>
    </w:p>
    <w:p w:rsidR="00807314" w:rsidRDefault="00807314" w:rsidP="008A4E52">
      <w:pPr>
        <w:pStyle w:val="h3"/>
      </w:pPr>
      <w:r>
        <w:t>Inloggen</w:t>
      </w:r>
    </w:p>
    <w:p w:rsidR="00807314" w:rsidRDefault="00807314" w:rsidP="00F9027A">
      <w:pPr>
        <w:rPr>
          <w:lang w:eastAsia="nl-NL"/>
        </w:rPr>
      </w:pPr>
    </w:p>
    <w:p w:rsidR="00807314" w:rsidRDefault="00807314" w:rsidP="00F9027A">
      <w:pPr>
        <w:rPr>
          <w:lang w:eastAsia="nl-NL"/>
        </w:rPr>
      </w:pPr>
      <w:r>
        <w:rPr>
          <w:lang w:eastAsia="nl-NL"/>
        </w:rPr>
        <w:t xml:space="preserve">Je kan de app vinden via volgende link: </w:t>
      </w:r>
      <w:hyperlink r:id="rId11" w:history="1">
        <w:r w:rsidR="008A4E52" w:rsidRPr="0060233B">
          <w:rPr>
            <w:rStyle w:val="Hyperlink"/>
            <w:lang w:eastAsia="nl-NL"/>
          </w:rPr>
          <w:t>https://logboek.sint-pol.be/</w:t>
        </w:r>
      </w:hyperlink>
      <w:r w:rsidR="008A4E52">
        <w:rPr>
          <w:lang w:eastAsia="nl-NL"/>
        </w:rPr>
        <w:t xml:space="preserve"> </w:t>
      </w:r>
    </w:p>
    <w:p w:rsidR="00807314" w:rsidRDefault="00807314" w:rsidP="00F9027A">
      <w:pPr>
        <w:rPr>
          <w:lang w:eastAsia="nl-NL"/>
        </w:rPr>
      </w:pPr>
    </w:p>
    <w:p w:rsidR="00807314" w:rsidRDefault="00807314" w:rsidP="00F9027A">
      <w:pPr>
        <w:rPr>
          <w:lang w:eastAsia="nl-NL"/>
        </w:rPr>
      </w:pPr>
      <w:r>
        <w:rPr>
          <w:lang w:eastAsia="nl-NL"/>
        </w:rPr>
        <w:t xml:space="preserve">Je kan deze makkelijk toevoegen aan je beginscherm of in jouw favorieten zetten. </w:t>
      </w:r>
    </w:p>
    <w:p w:rsidR="00807314" w:rsidRDefault="00807314" w:rsidP="00F9027A">
      <w:pPr>
        <w:rPr>
          <w:lang w:eastAsia="nl-NL"/>
        </w:rPr>
      </w:pPr>
    </w:p>
    <w:p w:rsidR="008A4E52" w:rsidRDefault="008A4E52" w:rsidP="00F9027A">
      <w:pPr>
        <w:rPr>
          <w:lang w:eastAsia="nl-NL"/>
        </w:rPr>
      </w:pPr>
    </w:p>
    <w:p w:rsidR="00807314" w:rsidRDefault="00807314" w:rsidP="008A4E52">
      <w:pPr>
        <w:pStyle w:val="h3"/>
      </w:pPr>
      <w:r>
        <w:lastRenderedPageBreak/>
        <w:t>De App gebruiken</w:t>
      </w:r>
    </w:p>
    <w:p w:rsidR="00807314" w:rsidRDefault="00807314" w:rsidP="00F9027A">
      <w:pPr>
        <w:rPr>
          <w:lang w:eastAsia="nl-NL"/>
        </w:rPr>
      </w:pPr>
    </w:p>
    <w:p w:rsidR="00807314" w:rsidRDefault="00807314" w:rsidP="00F9027A">
      <w:pPr>
        <w:rPr>
          <w:lang w:eastAsia="nl-NL"/>
        </w:rPr>
      </w:pPr>
      <w:r>
        <w:rPr>
          <w:lang w:eastAsia="nl-NL"/>
        </w:rPr>
        <w:t>De app is GDPR-</w:t>
      </w:r>
      <w:proofErr w:type="spellStart"/>
      <w:r>
        <w:rPr>
          <w:lang w:eastAsia="nl-NL"/>
        </w:rPr>
        <w:t>proof</w:t>
      </w:r>
      <w:proofErr w:type="spellEnd"/>
      <w:r>
        <w:rPr>
          <w:lang w:eastAsia="nl-NL"/>
        </w:rPr>
        <w:t xml:space="preserve">. Ze werd gecontroleerd door een stafmedewerker van Scouts en Gidsen Vlaanderen. Meer info vind je in de privacyverklaring via </w:t>
      </w:r>
      <w:hyperlink r:id="rId12" w:history="1">
        <w:r w:rsidRPr="008A4E52">
          <w:rPr>
            <w:rStyle w:val="Hyperlink"/>
            <w:lang w:eastAsia="nl-NL"/>
          </w:rPr>
          <w:t>deze link</w:t>
        </w:r>
      </w:hyperlink>
      <w:r>
        <w:rPr>
          <w:lang w:eastAsia="nl-NL"/>
        </w:rPr>
        <w:t xml:space="preserve">. </w:t>
      </w:r>
    </w:p>
    <w:p w:rsidR="00807314" w:rsidRDefault="00807314" w:rsidP="00F9027A">
      <w:pPr>
        <w:rPr>
          <w:lang w:eastAsia="nl-NL"/>
        </w:rPr>
      </w:pPr>
      <w:r>
        <w:rPr>
          <w:lang w:eastAsia="nl-NL"/>
        </w:rPr>
        <w:t>Toch nog vragen over de privacy? Contacteer dan Pieter van Scouts en Gidsen Vlaanderen</w:t>
      </w:r>
      <w:r w:rsidR="008A4E52">
        <w:rPr>
          <w:lang w:eastAsia="nl-NL"/>
        </w:rPr>
        <w:t xml:space="preserve"> via </w:t>
      </w:r>
      <w:hyperlink r:id="rId13" w:history="1">
        <w:r w:rsidR="008A4E52" w:rsidRPr="0060233B">
          <w:rPr>
            <w:rStyle w:val="Hyperlink"/>
            <w:lang w:eastAsia="nl-NL"/>
          </w:rPr>
          <w:t>privacy@scoutsengidsenvlaanderen.be</w:t>
        </w:r>
      </w:hyperlink>
      <w:r w:rsidR="008A4E52">
        <w:rPr>
          <w:lang w:eastAsia="nl-NL"/>
        </w:rPr>
        <w:t xml:space="preserve"> </w:t>
      </w:r>
    </w:p>
    <w:p w:rsidR="00807314" w:rsidRDefault="00807314" w:rsidP="00F9027A">
      <w:pPr>
        <w:rPr>
          <w:lang w:eastAsia="nl-NL"/>
        </w:rPr>
      </w:pPr>
    </w:p>
    <w:p w:rsidR="00807314" w:rsidRDefault="00807314" w:rsidP="008A4E52">
      <w:pPr>
        <w:pStyle w:val="h4"/>
      </w:pPr>
      <w:r>
        <w:t xml:space="preserve">Wat kan de app allemaal </w:t>
      </w:r>
    </w:p>
    <w:p w:rsidR="00807314" w:rsidRDefault="00807314" w:rsidP="00F9027A">
      <w:pPr>
        <w:pStyle w:val="Lijstalinea"/>
        <w:numPr>
          <w:ilvl w:val="0"/>
          <w:numId w:val="23"/>
        </w:numPr>
        <w:rPr>
          <w:lang w:eastAsia="nl-NL"/>
        </w:rPr>
      </w:pPr>
      <w:r>
        <w:rPr>
          <w:lang w:eastAsia="nl-NL"/>
        </w:rPr>
        <w:t>Verschillende bubbels aanmaken</w:t>
      </w:r>
    </w:p>
    <w:p w:rsidR="008A4E52" w:rsidRPr="008A4E52" w:rsidRDefault="008A4E52" w:rsidP="008A4E52">
      <w:pPr>
        <w:pStyle w:val="Lijstalinea"/>
        <w:numPr>
          <w:ilvl w:val="1"/>
          <w:numId w:val="23"/>
        </w:numPr>
        <w:rPr>
          <w:lang w:eastAsia="nl-NL"/>
        </w:rPr>
      </w:pPr>
      <w:r>
        <w:rPr>
          <w:lang w:eastAsia="nl-NL"/>
        </w:rPr>
        <w:t>Tip: gebruik duidelijke bubbels, eventueel met vermelding week als je ze allemaal in hetzelfde account gebruikt.</w:t>
      </w:r>
      <w:bookmarkStart w:id="0" w:name="_GoBack"/>
      <w:bookmarkEnd w:id="0"/>
    </w:p>
    <w:p w:rsidR="00807314" w:rsidRDefault="00807314" w:rsidP="00F9027A">
      <w:pPr>
        <w:pStyle w:val="Lijstalinea"/>
        <w:numPr>
          <w:ilvl w:val="0"/>
          <w:numId w:val="23"/>
        </w:numPr>
        <w:rPr>
          <w:lang w:eastAsia="nl-NL"/>
        </w:rPr>
      </w:pPr>
      <w:r>
        <w:rPr>
          <w:lang w:eastAsia="nl-NL"/>
        </w:rPr>
        <w:t xml:space="preserve">Je kan </w:t>
      </w:r>
      <w:r w:rsidR="008A4E52">
        <w:rPr>
          <w:lang w:eastAsia="nl-NL"/>
        </w:rPr>
        <w:t>alle</w:t>
      </w:r>
      <w:r>
        <w:rPr>
          <w:lang w:eastAsia="nl-NL"/>
        </w:rPr>
        <w:t xml:space="preserve"> aanwezige kinderen</w:t>
      </w:r>
      <w:r w:rsidR="008A4E52">
        <w:rPr>
          <w:lang w:eastAsia="nl-NL"/>
        </w:rPr>
        <w:t xml:space="preserve">, animatoren, kookouders,… (=’leden’) </w:t>
      </w:r>
      <w:r>
        <w:rPr>
          <w:lang w:eastAsia="nl-NL"/>
        </w:rPr>
        <w:t xml:space="preserve"> toevoegen </w:t>
      </w:r>
      <w:r w:rsidR="008A4E52">
        <w:rPr>
          <w:lang w:eastAsia="nl-NL"/>
        </w:rPr>
        <w:t xml:space="preserve">aan de app. </w:t>
      </w:r>
      <w:r>
        <w:rPr>
          <w:lang w:eastAsia="nl-NL"/>
        </w:rPr>
        <w:t xml:space="preserve">Dit is echter niet nodig. </w:t>
      </w:r>
      <w:r>
        <w:rPr>
          <w:lang w:eastAsia="nl-NL"/>
        </w:rPr>
        <w:t xml:space="preserve">Heb je deze info in jullie eigen inschrijvingssysteem staan is dit zeker voldoende. </w:t>
      </w:r>
    </w:p>
    <w:p w:rsidR="008A4E52" w:rsidRDefault="008A4E52" w:rsidP="008A4E52">
      <w:pPr>
        <w:pStyle w:val="Lijstalinea"/>
        <w:numPr>
          <w:ilvl w:val="0"/>
          <w:numId w:val="23"/>
        </w:numPr>
        <w:rPr>
          <w:lang w:eastAsia="nl-NL"/>
        </w:rPr>
      </w:pPr>
      <w:r>
        <w:rPr>
          <w:lang w:eastAsia="nl-NL"/>
        </w:rPr>
        <w:t xml:space="preserve">Indien een bubbel met een externe in contact komt, kan je dit contact gaan toevoegen per bubbel en ook aanduiden waar het plaatsvond, wanneer en wie er betrokken was (hele bubbel of maar enkelen) </w:t>
      </w:r>
    </w:p>
    <w:p w:rsidR="008A4E52" w:rsidRDefault="008A4E52" w:rsidP="008A4E52">
      <w:pPr>
        <w:pStyle w:val="Lijstalinea"/>
        <w:numPr>
          <w:ilvl w:val="0"/>
          <w:numId w:val="23"/>
        </w:numPr>
        <w:rPr>
          <w:lang w:eastAsia="nl-NL"/>
        </w:rPr>
      </w:pPr>
      <w:r>
        <w:rPr>
          <w:lang w:eastAsia="nl-NL"/>
        </w:rPr>
        <w:t xml:space="preserve">Je kan de lijst van contacten exporteren. </w:t>
      </w:r>
    </w:p>
    <w:p w:rsidR="008A4E52" w:rsidRDefault="008A4E52" w:rsidP="008A4E52">
      <w:pPr>
        <w:rPr>
          <w:lang w:eastAsia="nl-NL"/>
        </w:rPr>
      </w:pPr>
    </w:p>
    <w:p w:rsidR="008A4E52" w:rsidRDefault="008A4E52" w:rsidP="008A4E52">
      <w:pPr>
        <w:rPr>
          <w:lang w:eastAsia="nl-NL"/>
        </w:rPr>
      </w:pPr>
    </w:p>
    <w:p w:rsidR="008A4E52" w:rsidRDefault="008A4E52" w:rsidP="008A4E52">
      <w:pPr>
        <w:rPr>
          <w:lang w:eastAsia="nl-NL"/>
        </w:rPr>
      </w:pPr>
      <w:r>
        <w:rPr>
          <w:lang w:eastAsia="nl-NL"/>
        </w:rPr>
        <w:t xml:space="preserve">Ga er zeker eens zelf mee aan de slag en test uit! </w:t>
      </w:r>
      <w:r>
        <w:rPr>
          <w:lang w:eastAsia="nl-NL"/>
        </w:rPr>
        <w:br/>
      </w:r>
      <w:r>
        <w:rPr>
          <w:lang w:eastAsia="nl-NL"/>
        </w:rPr>
        <w:br/>
        <w:t xml:space="preserve">Gebruik je liever pen en papier? Dan kan dit uiteraard ook. </w:t>
      </w:r>
    </w:p>
    <w:p w:rsidR="008A4E52" w:rsidRPr="008A4E52" w:rsidRDefault="008A4E52" w:rsidP="008A4E52">
      <w:pPr>
        <w:rPr>
          <w:lang w:eastAsia="nl-NL"/>
        </w:rPr>
      </w:pPr>
    </w:p>
    <w:p w:rsidR="008A4E52" w:rsidRPr="008A4E52" w:rsidRDefault="008A4E52" w:rsidP="008A4E52">
      <w:pPr>
        <w:rPr>
          <w:lang w:eastAsia="nl-NL"/>
        </w:rPr>
      </w:pPr>
    </w:p>
    <w:p w:rsidR="00807314" w:rsidRDefault="00807314" w:rsidP="00F9027A">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Pr="00F571DE" w:rsidRDefault="00F571DE" w:rsidP="00F571DE">
      <w:pPr>
        <w:rPr>
          <w:lang w:eastAsia="nl-NL"/>
        </w:rPr>
      </w:pPr>
    </w:p>
    <w:p w:rsidR="00F571DE" w:rsidRDefault="00F571DE" w:rsidP="00F571DE">
      <w:pPr>
        <w:rPr>
          <w:lang w:eastAsia="nl-NL"/>
        </w:rPr>
      </w:pPr>
    </w:p>
    <w:p w:rsidR="00F571DE" w:rsidRDefault="00F571DE" w:rsidP="00F571DE">
      <w:pPr>
        <w:rPr>
          <w:lang w:eastAsia="nl-NL"/>
        </w:rPr>
      </w:pPr>
    </w:p>
    <w:p w:rsidR="00F9027A" w:rsidRDefault="00F571DE" w:rsidP="00F571DE">
      <w:pPr>
        <w:tabs>
          <w:tab w:val="left" w:pos="3353"/>
        </w:tabs>
        <w:rPr>
          <w:lang w:eastAsia="nl-NL"/>
        </w:rPr>
      </w:pPr>
      <w:r>
        <w:rPr>
          <w:lang w:eastAsia="nl-NL"/>
        </w:rPr>
        <w:tab/>
      </w:r>
    </w:p>
    <w:p w:rsidR="00F571DE" w:rsidRDefault="00F571DE" w:rsidP="00F571DE">
      <w:pPr>
        <w:tabs>
          <w:tab w:val="left" w:pos="3353"/>
        </w:tabs>
        <w:rPr>
          <w:lang w:eastAsia="nl-NL"/>
        </w:rPr>
      </w:pPr>
    </w:p>
    <w:p w:rsidR="00F571DE" w:rsidRPr="00F571DE" w:rsidRDefault="00F571DE" w:rsidP="00F571DE">
      <w:pPr>
        <w:tabs>
          <w:tab w:val="left" w:pos="3353"/>
        </w:tabs>
        <w:rPr>
          <w:lang w:eastAsia="nl-NL"/>
        </w:rPr>
      </w:pPr>
    </w:p>
    <w:sectPr w:rsidR="00F571DE" w:rsidRPr="00F571DE" w:rsidSect="00411D6B">
      <w:footerReference w:type="default" r:id="rId14"/>
      <w:type w:val="continuous"/>
      <w:pgSz w:w="11906" w:h="16838"/>
      <w:pgMar w:top="1134" w:right="851" w:bottom="1134" w:left="851"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314" w:rsidRDefault="00807314" w:rsidP="007270B9">
      <w:r>
        <w:separator/>
      </w:r>
    </w:p>
    <w:p w:rsidR="00807314" w:rsidRDefault="00807314" w:rsidP="007270B9"/>
  </w:endnote>
  <w:endnote w:type="continuationSeparator" w:id="0">
    <w:p w:rsidR="00807314" w:rsidRDefault="00807314" w:rsidP="007270B9">
      <w:r>
        <w:continuationSeparator/>
      </w:r>
    </w:p>
    <w:p w:rsidR="00807314" w:rsidRDefault="00807314" w:rsidP="007270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chmelvetica">
    <w:altName w:val="Arial"/>
    <w:panose1 w:val="00000000000000000000"/>
    <w:charset w:val="00"/>
    <w:family w:val="modern"/>
    <w:notTrueType/>
    <w:pitch w:val="variable"/>
    <w:sig w:usb0="00000001" w:usb1="00000000" w:usb2="00000000" w:usb3="00000000" w:csb0="00000009" w:csb1="00000000"/>
  </w:font>
  <w:font w:name="CronoMM">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3978" w:rsidRDefault="000A3978">
    <w:pPr>
      <w:pStyle w:val="Voettekst"/>
    </w:pPr>
    <w:r>
      <w:rPr>
        <w:noProof/>
        <w:lang w:eastAsia="nl-BE"/>
      </w:rPr>
      <w:drawing>
        <wp:anchor distT="0" distB="0" distL="114300" distR="114300" simplePos="0" relativeHeight="251660288" behindDoc="0" locked="0" layoutInCell="1" allowOverlap="1">
          <wp:simplePos x="0" y="0"/>
          <wp:positionH relativeFrom="margin">
            <wp:posOffset>1870306</wp:posOffset>
          </wp:positionH>
          <wp:positionV relativeFrom="page">
            <wp:posOffset>10177153</wp:posOffset>
          </wp:positionV>
          <wp:extent cx="2736850" cy="261620"/>
          <wp:effectExtent l="0" t="0" r="6350" b="508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RL-speelplein.ne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36850" cy="26162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314" w:rsidRDefault="00807314" w:rsidP="007270B9">
      <w:r>
        <w:separator/>
      </w:r>
    </w:p>
    <w:p w:rsidR="00807314" w:rsidRDefault="00807314" w:rsidP="007270B9"/>
  </w:footnote>
  <w:footnote w:type="continuationSeparator" w:id="0">
    <w:p w:rsidR="00807314" w:rsidRDefault="00807314" w:rsidP="007270B9">
      <w:r>
        <w:continuationSeparator/>
      </w:r>
    </w:p>
    <w:p w:rsidR="00807314" w:rsidRDefault="00807314" w:rsidP="007270B9"/>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9pt;height:130pt;visibility:visible;mso-wrap-style:square" o:bullet="t">
        <v:imagedata r:id="rId1" o:title=""/>
      </v:shape>
    </w:pict>
  </w:numPicBullet>
  <w:numPicBullet w:numPicBulletId="1">
    <w:pict>
      <v:shape id="_x0000_i1029" type="#_x0000_t75" style="width:129pt;height:130pt;flip:x;visibility:visible;mso-wrap-style:square" o:bullet="t">
        <v:imagedata r:id="rId2" o:title=""/>
      </v:shape>
    </w:pict>
  </w:numPicBullet>
  <w:abstractNum w:abstractNumId="0" w15:restartNumberingAfterBreak="0">
    <w:nsid w:val="FFFFFF7C"/>
    <w:multiLevelType w:val="singleLevel"/>
    <w:tmpl w:val="8988C88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C36E55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43C49B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566CD0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408DE5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E2844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406C08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DE037B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0A269A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1864CA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11530"/>
    <w:multiLevelType w:val="hybridMultilevel"/>
    <w:tmpl w:val="A22841AE"/>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1" w15:restartNumberingAfterBreak="0">
    <w:nsid w:val="0A8252FC"/>
    <w:multiLevelType w:val="hybridMultilevel"/>
    <w:tmpl w:val="C1AC929C"/>
    <w:lvl w:ilvl="0" w:tplc="CEFE6CD8">
      <w:start w:val="1"/>
      <w:numFmt w:val="decimal"/>
      <w:pStyle w:val="h2Agenda"/>
      <w:lvlText w:val="%1."/>
      <w:lvlJc w:val="left"/>
      <w:pPr>
        <w:ind w:left="720" w:hanging="360"/>
      </w:pPr>
      <w:rPr>
        <w:rFonts w:ascii="Trebuchet MS" w:hAnsi="Trebuchet MS" w:hint="default"/>
        <w:color w:val="41C0F0"/>
        <w:sz w:val="16"/>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25A15B66"/>
    <w:multiLevelType w:val="multilevel"/>
    <w:tmpl w:val="45B6C0C8"/>
    <w:lvl w:ilvl="0">
      <w:start w:val="1"/>
      <w:numFmt w:val="decimal"/>
      <w:suff w:val="space"/>
      <w:lvlText w:val="Hoofdstuk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pStyle w:val="Kop4"/>
      <w:suff w:val="nothing"/>
      <w:lvlText w:val=""/>
      <w:lvlJc w:val="left"/>
      <w:pPr>
        <w:ind w:left="0" w:firstLine="0"/>
      </w:pPr>
    </w:lvl>
    <w:lvl w:ilvl="4">
      <w:start w:val="1"/>
      <w:numFmt w:val="none"/>
      <w:pStyle w:val="Kop5"/>
      <w:suff w:val="nothing"/>
      <w:lvlText w:val=""/>
      <w:lvlJc w:val="left"/>
      <w:pPr>
        <w:ind w:left="0" w:firstLine="0"/>
      </w:pPr>
    </w:lvl>
    <w:lvl w:ilvl="5">
      <w:start w:val="1"/>
      <w:numFmt w:val="none"/>
      <w:pStyle w:val="Kop6"/>
      <w:suff w:val="nothing"/>
      <w:lvlText w:val=""/>
      <w:lvlJc w:val="left"/>
      <w:pPr>
        <w:ind w:left="0" w:firstLine="0"/>
      </w:pPr>
    </w:lvl>
    <w:lvl w:ilvl="6">
      <w:start w:val="1"/>
      <w:numFmt w:val="none"/>
      <w:pStyle w:val="Kop7"/>
      <w:suff w:val="nothing"/>
      <w:lvlText w:val=""/>
      <w:lvlJc w:val="left"/>
      <w:pPr>
        <w:ind w:left="0" w:firstLine="0"/>
      </w:pPr>
    </w:lvl>
    <w:lvl w:ilvl="7">
      <w:start w:val="1"/>
      <w:numFmt w:val="none"/>
      <w:pStyle w:val="Kop8"/>
      <w:suff w:val="nothing"/>
      <w:lvlText w:val=""/>
      <w:lvlJc w:val="left"/>
      <w:pPr>
        <w:ind w:left="0" w:firstLine="0"/>
      </w:pPr>
    </w:lvl>
    <w:lvl w:ilvl="8">
      <w:start w:val="1"/>
      <w:numFmt w:val="none"/>
      <w:pStyle w:val="Kop9"/>
      <w:suff w:val="nothing"/>
      <w:lvlText w:val=""/>
      <w:lvlJc w:val="left"/>
      <w:pPr>
        <w:ind w:left="0" w:firstLine="0"/>
      </w:pPr>
    </w:lvl>
  </w:abstractNum>
  <w:abstractNum w:abstractNumId="13" w15:restartNumberingAfterBreak="0">
    <w:nsid w:val="26787951"/>
    <w:multiLevelType w:val="hybridMultilevel"/>
    <w:tmpl w:val="FA6A3D7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2CFE3A32"/>
    <w:multiLevelType w:val="hybridMultilevel"/>
    <w:tmpl w:val="7CAC4A24"/>
    <w:lvl w:ilvl="0" w:tplc="9A7610B0">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3A371829"/>
    <w:multiLevelType w:val="hybridMultilevel"/>
    <w:tmpl w:val="3506B440"/>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6" w15:restartNumberingAfterBreak="0">
    <w:nsid w:val="3EBA370E"/>
    <w:multiLevelType w:val="hybridMultilevel"/>
    <w:tmpl w:val="BB42722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15:restartNumberingAfterBreak="0">
    <w:nsid w:val="50EE13AB"/>
    <w:multiLevelType w:val="hybridMultilevel"/>
    <w:tmpl w:val="881067CA"/>
    <w:lvl w:ilvl="0" w:tplc="0813000F">
      <w:start w:val="1"/>
      <w:numFmt w:val="decimal"/>
      <w:lvlText w:val="%1."/>
      <w:lvlJc w:val="left"/>
      <w:pPr>
        <w:ind w:left="1080" w:hanging="360"/>
      </w:p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18" w15:restartNumberingAfterBreak="0">
    <w:nsid w:val="574A77FA"/>
    <w:multiLevelType w:val="hybridMultilevel"/>
    <w:tmpl w:val="08BA1650"/>
    <w:lvl w:ilvl="0" w:tplc="49C0CF22">
      <w:start w:val="1"/>
      <w:numFmt w:val="decimal"/>
      <w:pStyle w:val="Kop2"/>
      <w:lvlText w:val="%1."/>
      <w:lvlJc w:val="left"/>
      <w:pPr>
        <w:ind w:left="284" w:hanging="284"/>
      </w:pPr>
      <w:rPr>
        <w:rFonts w:ascii="Trebuchet MS" w:hAnsi="Trebuchet MS" w:hint="default"/>
        <w:color w:val="41C0F0"/>
        <w:sz w:val="16"/>
      </w:rPr>
    </w:lvl>
    <w:lvl w:ilvl="1" w:tplc="08130019" w:tentative="1">
      <w:start w:val="1"/>
      <w:numFmt w:val="lowerLetter"/>
      <w:lvlText w:val="%2."/>
      <w:lvlJc w:val="left"/>
      <w:pPr>
        <w:ind w:left="1723" w:hanging="360"/>
      </w:pPr>
    </w:lvl>
    <w:lvl w:ilvl="2" w:tplc="0813001B" w:tentative="1">
      <w:start w:val="1"/>
      <w:numFmt w:val="lowerRoman"/>
      <w:lvlText w:val="%3."/>
      <w:lvlJc w:val="right"/>
      <w:pPr>
        <w:ind w:left="2443" w:hanging="180"/>
      </w:pPr>
    </w:lvl>
    <w:lvl w:ilvl="3" w:tplc="0813000F" w:tentative="1">
      <w:start w:val="1"/>
      <w:numFmt w:val="decimal"/>
      <w:lvlText w:val="%4."/>
      <w:lvlJc w:val="left"/>
      <w:pPr>
        <w:ind w:left="3163" w:hanging="360"/>
      </w:pPr>
    </w:lvl>
    <w:lvl w:ilvl="4" w:tplc="08130019" w:tentative="1">
      <w:start w:val="1"/>
      <w:numFmt w:val="lowerLetter"/>
      <w:lvlText w:val="%5."/>
      <w:lvlJc w:val="left"/>
      <w:pPr>
        <w:ind w:left="3883" w:hanging="360"/>
      </w:pPr>
    </w:lvl>
    <w:lvl w:ilvl="5" w:tplc="0813001B" w:tentative="1">
      <w:start w:val="1"/>
      <w:numFmt w:val="lowerRoman"/>
      <w:lvlText w:val="%6."/>
      <w:lvlJc w:val="right"/>
      <w:pPr>
        <w:ind w:left="4603" w:hanging="180"/>
      </w:pPr>
    </w:lvl>
    <w:lvl w:ilvl="6" w:tplc="0813000F" w:tentative="1">
      <w:start w:val="1"/>
      <w:numFmt w:val="decimal"/>
      <w:lvlText w:val="%7."/>
      <w:lvlJc w:val="left"/>
      <w:pPr>
        <w:ind w:left="5323" w:hanging="360"/>
      </w:pPr>
    </w:lvl>
    <w:lvl w:ilvl="7" w:tplc="08130019" w:tentative="1">
      <w:start w:val="1"/>
      <w:numFmt w:val="lowerLetter"/>
      <w:lvlText w:val="%8."/>
      <w:lvlJc w:val="left"/>
      <w:pPr>
        <w:ind w:left="6043" w:hanging="360"/>
      </w:pPr>
    </w:lvl>
    <w:lvl w:ilvl="8" w:tplc="0813001B" w:tentative="1">
      <w:start w:val="1"/>
      <w:numFmt w:val="lowerRoman"/>
      <w:lvlText w:val="%9."/>
      <w:lvlJc w:val="right"/>
      <w:pPr>
        <w:ind w:left="6763" w:hanging="180"/>
      </w:pPr>
    </w:lvl>
  </w:abstractNum>
  <w:abstractNum w:abstractNumId="19" w15:restartNumberingAfterBreak="0">
    <w:nsid w:val="5E424675"/>
    <w:multiLevelType w:val="hybridMultilevel"/>
    <w:tmpl w:val="06ECE442"/>
    <w:lvl w:ilvl="0" w:tplc="616CE7F8">
      <w:start w:val="1"/>
      <w:numFmt w:val="decimal"/>
      <w:pStyle w:val="h2Verslag"/>
      <w:lvlText w:val="%1."/>
      <w:lvlJc w:val="left"/>
      <w:pPr>
        <w:ind w:left="360" w:hanging="360"/>
      </w:pPr>
      <w:rPr>
        <w:rFonts w:ascii="Trebuchet MS" w:hAnsi="Trebuchet MS" w:hint="default"/>
        <w:b w:val="0"/>
        <w:i w:val="0"/>
        <w:caps w:val="0"/>
        <w:strike w:val="0"/>
        <w:dstrike w:val="0"/>
        <w:vanish w:val="0"/>
        <w:color w:val="00B0F0"/>
        <w:sz w:val="22"/>
        <w:u w:color="00B0F0"/>
        <w:vertAlign w:val="baseline"/>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0" w15:restartNumberingAfterBreak="0">
    <w:nsid w:val="609E657D"/>
    <w:multiLevelType w:val="hybridMultilevel"/>
    <w:tmpl w:val="F93CF54E"/>
    <w:lvl w:ilvl="0" w:tplc="AAB0C39E">
      <w:start w:val="24"/>
      <w:numFmt w:val="bullet"/>
      <w:lvlText w:val="-"/>
      <w:lvlJc w:val="left"/>
      <w:pPr>
        <w:ind w:left="720" w:hanging="360"/>
      </w:pPr>
      <w:rPr>
        <w:rFonts w:ascii="Trebuchet MS" w:eastAsiaTheme="minorHAnsi" w:hAnsi="Trebuchet M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60FD03DA"/>
    <w:multiLevelType w:val="hybridMultilevel"/>
    <w:tmpl w:val="75C0D1F2"/>
    <w:lvl w:ilvl="0" w:tplc="D77099BC">
      <w:start w:val="1"/>
      <w:numFmt w:val="decimal"/>
      <w:lvlText w:val="%1."/>
      <w:lvlJc w:val="left"/>
      <w:pPr>
        <w:ind w:left="360" w:hanging="360"/>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2" w15:restartNumberingAfterBreak="0">
    <w:nsid w:val="62D67CCF"/>
    <w:multiLevelType w:val="hybridMultilevel"/>
    <w:tmpl w:val="BF1E93F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6C5E1235"/>
    <w:multiLevelType w:val="hybridMultilevel"/>
    <w:tmpl w:val="3F9EEFA2"/>
    <w:lvl w:ilvl="0" w:tplc="059217C4">
      <w:start w:val="24"/>
      <w:numFmt w:val="bullet"/>
      <w:lvlText w:val="-"/>
      <w:lvlJc w:val="left"/>
      <w:pPr>
        <w:ind w:left="720" w:hanging="360"/>
      </w:pPr>
      <w:rPr>
        <w:rFonts w:ascii="Trebuchet MS" w:eastAsiaTheme="minorHAnsi" w:hAnsi="Trebuchet MS"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21"/>
  </w:num>
  <w:num w:numId="2">
    <w:abstractNumId w:val="14"/>
  </w:num>
  <w:num w:numId="3">
    <w:abstractNumId w:val="10"/>
  </w:num>
  <w:num w:numId="4">
    <w:abstractNumId w:val="15"/>
  </w:num>
  <w:num w:numId="5">
    <w:abstractNumId w:val="13"/>
  </w:num>
  <w:num w:numId="6">
    <w:abstractNumId w:val="22"/>
  </w:num>
  <w:num w:numId="7">
    <w:abstractNumId w:val="16"/>
  </w:num>
  <w:num w:numId="8">
    <w:abstractNumId w:val="17"/>
  </w:num>
  <w:num w:numId="9">
    <w:abstractNumId w:val="12"/>
  </w:num>
  <w:num w:numId="10">
    <w:abstractNumId w:val="19"/>
  </w:num>
  <w:num w:numId="11">
    <w:abstractNumId w:val="9"/>
  </w:num>
  <w:num w:numId="12">
    <w:abstractNumId w:val="8"/>
  </w:num>
  <w:num w:numId="13">
    <w:abstractNumId w:val="7"/>
  </w:num>
  <w:num w:numId="14">
    <w:abstractNumId w:val="6"/>
  </w:num>
  <w:num w:numId="15">
    <w:abstractNumId w:val="5"/>
  </w:num>
  <w:num w:numId="16">
    <w:abstractNumId w:val="4"/>
  </w:num>
  <w:num w:numId="17">
    <w:abstractNumId w:val="3"/>
  </w:num>
  <w:num w:numId="18">
    <w:abstractNumId w:val="2"/>
  </w:num>
  <w:num w:numId="19">
    <w:abstractNumId w:val="1"/>
  </w:num>
  <w:num w:numId="20">
    <w:abstractNumId w:val="0"/>
  </w:num>
  <w:num w:numId="21">
    <w:abstractNumId w:val="18"/>
  </w:num>
  <w:num w:numId="22">
    <w:abstractNumId w:val="11"/>
  </w:num>
  <w:num w:numId="23">
    <w:abstractNumId w:val="23"/>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314"/>
    <w:rsid w:val="00002C90"/>
    <w:rsid w:val="000119F4"/>
    <w:rsid w:val="00013122"/>
    <w:rsid w:val="00013AFA"/>
    <w:rsid w:val="00014F90"/>
    <w:rsid w:val="00022CDE"/>
    <w:rsid w:val="00026A83"/>
    <w:rsid w:val="00027C37"/>
    <w:rsid w:val="00030F8B"/>
    <w:rsid w:val="00034145"/>
    <w:rsid w:val="00034429"/>
    <w:rsid w:val="00034727"/>
    <w:rsid w:val="00034E62"/>
    <w:rsid w:val="0003616D"/>
    <w:rsid w:val="0003673C"/>
    <w:rsid w:val="00041E7E"/>
    <w:rsid w:val="00044745"/>
    <w:rsid w:val="000447AE"/>
    <w:rsid w:val="00044E95"/>
    <w:rsid w:val="00045861"/>
    <w:rsid w:val="000508F1"/>
    <w:rsid w:val="000531F1"/>
    <w:rsid w:val="00053735"/>
    <w:rsid w:val="00054BBB"/>
    <w:rsid w:val="00054EC0"/>
    <w:rsid w:val="00057997"/>
    <w:rsid w:val="000614FB"/>
    <w:rsid w:val="00061E78"/>
    <w:rsid w:val="000626C8"/>
    <w:rsid w:val="00062C85"/>
    <w:rsid w:val="00063812"/>
    <w:rsid w:val="000712BE"/>
    <w:rsid w:val="0007298F"/>
    <w:rsid w:val="000733E3"/>
    <w:rsid w:val="00075CCD"/>
    <w:rsid w:val="00077419"/>
    <w:rsid w:val="0008362B"/>
    <w:rsid w:val="0008548C"/>
    <w:rsid w:val="00093096"/>
    <w:rsid w:val="000A0793"/>
    <w:rsid w:val="000A186C"/>
    <w:rsid w:val="000A31B1"/>
    <w:rsid w:val="000A3978"/>
    <w:rsid w:val="000A46C5"/>
    <w:rsid w:val="000A6456"/>
    <w:rsid w:val="000B10E4"/>
    <w:rsid w:val="000B2F67"/>
    <w:rsid w:val="000B2FE9"/>
    <w:rsid w:val="000B3197"/>
    <w:rsid w:val="000B339F"/>
    <w:rsid w:val="000B552D"/>
    <w:rsid w:val="000B56C0"/>
    <w:rsid w:val="000B6078"/>
    <w:rsid w:val="000B6DD2"/>
    <w:rsid w:val="000C1871"/>
    <w:rsid w:val="000C34BF"/>
    <w:rsid w:val="000C62CB"/>
    <w:rsid w:val="000D0191"/>
    <w:rsid w:val="000D481C"/>
    <w:rsid w:val="000D5B0C"/>
    <w:rsid w:val="000D6676"/>
    <w:rsid w:val="000E08BB"/>
    <w:rsid w:val="000E1BFA"/>
    <w:rsid w:val="000E313B"/>
    <w:rsid w:val="000F0DB7"/>
    <w:rsid w:val="000F79F4"/>
    <w:rsid w:val="001025A0"/>
    <w:rsid w:val="00103F13"/>
    <w:rsid w:val="0010553B"/>
    <w:rsid w:val="00114487"/>
    <w:rsid w:val="0011548B"/>
    <w:rsid w:val="00121089"/>
    <w:rsid w:val="001212FE"/>
    <w:rsid w:val="00123297"/>
    <w:rsid w:val="00125465"/>
    <w:rsid w:val="00130686"/>
    <w:rsid w:val="00132E84"/>
    <w:rsid w:val="0013414C"/>
    <w:rsid w:val="001348DD"/>
    <w:rsid w:val="00134CBB"/>
    <w:rsid w:val="00135346"/>
    <w:rsid w:val="00142CD0"/>
    <w:rsid w:val="001435CC"/>
    <w:rsid w:val="001441C4"/>
    <w:rsid w:val="00145BFD"/>
    <w:rsid w:val="00147AD3"/>
    <w:rsid w:val="00152018"/>
    <w:rsid w:val="00153501"/>
    <w:rsid w:val="00154273"/>
    <w:rsid w:val="00154320"/>
    <w:rsid w:val="0015589C"/>
    <w:rsid w:val="00155CE7"/>
    <w:rsid w:val="00156964"/>
    <w:rsid w:val="00162074"/>
    <w:rsid w:val="001674CB"/>
    <w:rsid w:val="001703CD"/>
    <w:rsid w:val="00170ABF"/>
    <w:rsid w:val="001723EE"/>
    <w:rsid w:val="0017304F"/>
    <w:rsid w:val="00176507"/>
    <w:rsid w:val="001808C1"/>
    <w:rsid w:val="00183367"/>
    <w:rsid w:val="0018484F"/>
    <w:rsid w:val="001959D3"/>
    <w:rsid w:val="00196F5E"/>
    <w:rsid w:val="001A21F1"/>
    <w:rsid w:val="001A39CF"/>
    <w:rsid w:val="001A6808"/>
    <w:rsid w:val="001A6823"/>
    <w:rsid w:val="001A71B0"/>
    <w:rsid w:val="001A79A2"/>
    <w:rsid w:val="001A7AAE"/>
    <w:rsid w:val="001B2B96"/>
    <w:rsid w:val="001B4E77"/>
    <w:rsid w:val="001B58D4"/>
    <w:rsid w:val="001C045C"/>
    <w:rsid w:val="001C0E3E"/>
    <w:rsid w:val="001C11A7"/>
    <w:rsid w:val="001C5D67"/>
    <w:rsid w:val="001C6E79"/>
    <w:rsid w:val="001C7E6C"/>
    <w:rsid w:val="001D14AC"/>
    <w:rsid w:val="001D2691"/>
    <w:rsid w:val="001D3F22"/>
    <w:rsid w:val="001D472B"/>
    <w:rsid w:val="001E018B"/>
    <w:rsid w:val="001E0DFD"/>
    <w:rsid w:val="001E6035"/>
    <w:rsid w:val="001F3C1E"/>
    <w:rsid w:val="001F40F3"/>
    <w:rsid w:val="001F6422"/>
    <w:rsid w:val="001F669D"/>
    <w:rsid w:val="001F6D8F"/>
    <w:rsid w:val="001F7A0E"/>
    <w:rsid w:val="002000ED"/>
    <w:rsid w:val="002002CD"/>
    <w:rsid w:val="00200AA4"/>
    <w:rsid w:val="0020332B"/>
    <w:rsid w:val="00205190"/>
    <w:rsid w:val="00205799"/>
    <w:rsid w:val="00212B0C"/>
    <w:rsid w:val="0022071F"/>
    <w:rsid w:val="00220ECB"/>
    <w:rsid w:val="0022185C"/>
    <w:rsid w:val="002237A1"/>
    <w:rsid w:val="00227DED"/>
    <w:rsid w:val="00230A4B"/>
    <w:rsid w:val="002420CE"/>
    <w:rsid w:val="00242DC5"/>
    <w:rsid w:val="00250D4A"/>
    <w:rsid w:val="00250FA5"/>
    <w:rsid w:val="00252C42"/>
    <w:rsid w:val="00254C3F"/>
    <w:rsid w:val="00256C2C"/>
    <w:rsid w:val="00260716"/>
    <w:rsid w:val="00260D2E"/>
    <w:rsid w:val="002630F1"/>
    <w:rsid w:val="002736D2"/>
    <w:rsid w:val="002801E7"/>
    <w:rsid w:val="00285AC0"/>
    <w:rsid w:val="002870D3"/>
    <w:rsid w:val="0029129E"/>
    <w:rsid w:val="00294236"/>
    <w:rsid w:val="002A20DD"/>
    <w:rsid w:val="002A77C6"/>
    <w:rsid w:val="002A7888"/>
    <w:rsid w:val="002B0CDE"/>
    <w:rsid w:val="002B3F2F"/>
    <w:rsid w:val="002B74FE"/>
    <w:rsid w:val="002C1224"/>
    <w:rsid w:val="002C57E7"/>
    <w:rsid w:val="002D12C5"/>
    <w:rsid w:val="002D5CE3"/>
    <w:rsid w:val="002D644E"/>
    <w:rsid w:val="002D6BC9"/>
    <w:rsid w:val="002D7B0F"/>
    <w:rsid w:val="002E31DB"/>
    <w:rsid w:val="002E6E5D"/>
    <w:rsid w:val="002E763F"/>
    <w:rsid w:val="002F5EB8"/>
    <w:rsid w:val="00300ED7"/>
    <w:rsid w:val="00300F78"/>
    <w:rsid w:val="0030180E"/>
    <w:rsid w:val="003024DD"/>
    <w:rsid w:val="00302EAC"/>
    <w:rsid w:val="0030793B"/>
    <w:rsid w:val="00313CF5"/>
    <w:rsid w:val="003172A6"/>
    <w:rsid w:val="00321554"/>
    <w:rsid w:val="00323069"/>
    <w:rsid w:val="00323F7E"/>
    <w:rsid w:val="00330F39"/>
    <w:rsid w:val="0033103F"/>
    <w:rsid w:val="00331526"/>
    <w:rsid w:val="00331E3F"/>
    <w:rsid w:val="00340F80"/>
    <w:rsid w:val="00346558"/>
    <w:rsid w:val="00350712"/>
    <w:rsid w:val="00351BD0"/>
    <w:rsid w:val="003560BD"/>
    <w:rsid w:val="00356D68"/>
    <w:rsid w:val="003610A3"/>
    <w:rsid w:val="00361251"/>
    <w:rsid w:val="00361AE5"/>
    <w:rsid w:val="0036588F"/>
    <w:rsid w:val="00367387"/>
    <w:rsid w:val="003701DE"/>
    <w:rsid w:val="0037195D"/>
    <w:rsid w:val="00372E9E"/>
    <w:rsid w:val="0037420A"/>
    <w:rsid w:val="00374521"/>
    <w:rsid w:val="00382F67"/>
    <w:rsid w:val="0038464C"/>
    <w:rsid w:val="003851D2"/>
    <w:rsid w:val="00386A8D"/>
    <w:rsid w:val="00392C5C"/>
    <w:rsid w:val="0039357C"/>
    <w:rsid w:val="0039423E"/>
    <w:rsid w:val="00394741"/>
    <w:rsid w:val="00394EC9"/>
    <w:rsid w:val="0039584F"/>
    <w:rsid w:val="003A0424"/>
    <w:rsid w:val="003A25C9"/>
    <w:rsid w:val="003B021B"/>
    <w:rsid w:val="003B0527"/>
    <w:rsid w:val="003B289D"/>
    <w:rsid w:val="003B2D1D"/>
    <w:rsid w:val="003B71D3"/>
    <w:rsid w:val="003B79BA"/>
    <w:rsid w:val="003C2960"/>
    <w:rsid w:val="003C7BBB"/>
    <w:rsid w:val="003D079E"/>
    <w:rsid w:val="003D2374"/>
    <w:rsid w:val="003D42DB"/>
    <w:rsid w:val="003E08F4"/>
    <w:rsid w:val="003E34A7"/>
    <w:rsid w:val="003E48EA"/>
    <w:rsid w:val="003E6675"/>
    <w:rsid w:val="003E7C48"/>
    <w:rsid w:val="003F24F0"/>
    <w:rsid w:val="003F2FA8"/>
    <w:rsid w:val="003F3259"/>
    <w:rsid w:val="003F3885"/>
    <w:rsid w:val="003F621A"/>
    <w:rsid w:val="00400C49"/>
    <w:rsid w:val="00402B87"/>
    <w:rsid w:val="00406A87"/>
    <w:rsid w:val="00407CF7"/>
    <w:rsid w:val="00411D6B"/>
    <w:rsid w:val="00412DA3"/>
    <w:rsid w:val="00413A9D"/>
    <w:rsid w:val="00414612"/>
    <w:rsid w:val="00417F88"/>
    <w:rsid w:val="00420962"/>
    <w:rsid w:val="00427C40"/>
    <w:rsid w:val="0043195B"/>
    <w:rsid w:val="004326FE"/>
    <w:rsid w:val="00433954"/>
    <w:rsid w:val="00434088"/>
    <w:rsid w:val="0043568A"/>
    <w:rsid w:val="004405BC"/>
    <w:rsid w:val="00440A11"/>
    <w:rsid w:val="00440EFE"/>
    <w:rsid w:val="00441DAE"/>
    <w:rsid w:val="004452A7"/>
    <w:rsid w:val="00445D37"/>
    <w:rsid w:val="00446624"/>
    <w:rsid w:val="00451AA9"/>
    <w:rsid w:val="00452665"/>
    <w:rsid w:val="00455160"/>
    <w:rsid w:val="0045521B"/>
    <w:rsid w:val="004557A8"/>
    <w:rsid w:val="00457347"/>
    <w:rsid w:val="0045747A"/>
    <w:rsid w:val="0046003F"/>
    <w:rsid w:val="00462946"/>
    <w:rsid w:val="00462D35"/>
    <w:rsid w:val="00466DE4"/>
    <w:rsid w:val="00470907"/>
    <w:rsid w:val="004722EA"/>
    <w:rsid w:val="00474EF5"/>
    <w:rsid w:val="00475662"/>
    <w:rsid w:val="00476E17"/>
    <w:rsid w:val="00481EDB"/>
    <w:rsid w:val="004826EA"/>
    <w:rsid w:val="0048332F"/>
    <w:rsid w:val="00484951"/>
    <w:rsid w:val="00484E04"/>
    <w:rsid w:val="00485256"/>
    <w:rsid w:val="004861DB"/>
    <w:rsid w:val="00486A39"/>
    <w:rsid w:val="00491E6B"/>
    <w:rsid w:val="004942E6"/>
    <w:rsid w:val="00495DD4"/>
    <w:rsid w:val="00497FB1"/>
    <w:rsid w:val="004A13B0"/>
    <w:rsid w:val="004A16F8"/>
    <w:rsid w:val="004A28AD"/>
    <w:rsid w:val="004A32E6"/>
    <w:rsid w:val="004A38FD"/>
    <w:rsid w:val="004A3E29"/>
    <w:rsid w:val="004A51A6"/>
    <w:rsid w:val="004B46A1"/>
    <w:rsid w:val="004B51C4"/>
    <w:rsid w:val="004B5A20"/>
    <w:rsid w:val="004B5FD6"/>
    <w:rsid w:val="004B6C1A"/>
    <w:rsid w:val="004C1D70"/>
    <w:rsid w:val="004C2BCE"/>
    <w:rsid w:val="004C3C27"/>
    <w:rsid w:val="004C4B89"/>
    <w:rsid w:val="004C7837"/>
    <w:rsid w:val="004D04C4"/>
    <w:rsid w:val="004D4967"/>
    <w:rsid w:val="004D52BF"/>
    <w:rsid w:val="004E0954"/>
    <w:rsid w:val="004E23AA"/>
    <w:rsid w:val="004E285B"/>
    <w:rsid w:val="004E4DFB"/>
    <w:rsid w:val="004E51EB"/>
    <w:rsid w:val="004E6A64"/>
    <w:rsid w:val="004E7C55"/>
    <w:rsid w:val="004F3C56"/>
    <w:rsid w:val="004F5288"/>
    <w:rsid w:val="004F76F4"/>
    <w:rsid w:val="00500D53"/>
    <w:rsid w:val="00505820"/>
    <w:rsid w:val="00507E6C"/>
    <w:rsid w:val="00513E6B"/>
    <w:rsid w:val="005160B2"/>
    <w:rsid w:val="00516782"/>
    <w:rsid w:val="00520889"/>
    <w:rsid w:val="00521662"/>
    <w:rsid w:val="005235AD"/>
    <w:rsid w:val="00523678"/>
    <w:rsid w:val="00523CFC"/>
    <w:rsid w:val="00531AF1"/>
    <w:rsid w:val="00531C97"/>
    <w:rsid w:val="00536525"/>
    <w:rsid w:val="00541480"/>
    <w:rsid w:val="00546E0A"/>
    <w:rsid w:val="005519C4"/>
    <w:rsid w:val="00552861"/>
    <w:rsid w:val="00552DC2"/>
    <w:rsid w:val="005539A5"/>
    <w:rsid w:val="00553C34"/>
    <w:rsid w:val="00553EAA"/>
    <w:rsid w:val="00554A79"/>
    <w:rsid w:val="00557E74"/>
    <w:rsid w:val="00561315"/>
    <w:rsid w:val="00563304"/>
    <w:rsid w:val="005642BE"/>
    <w:rsid w:val="00564C88"/>
    <w:rsid w:val="00564D95"/>
    <w:rsid w:val="00564EF9"/>
    <w:rsid w:val="00565D90"/>
    <w:rsid w:val="005662CD"/>
    <w:rsid w:val="00566915"/>
    <w:rsid w:val="0057118A"/>
    <w:rsid w:val="0057125F"/>
    <w:rsid w:val="00571502"/>
    <w:rsid w:val="00572587"/>
    <w:rsid w:val="00572F3F"/>
    <w:rsid w:val="00573DB8"/>
    <w:rsid w:val="00575315"/>
    <w:rsid w:val="00582257"/>
    <w:rsid w:val="00582CEA"/>
    <w:rsid w:val="00583C64"/>
    <w:rsid w:val="00583F32"/>
    <w:rsid w:val="0058588B"/>
    <w:rsid w:val="00586BA9"/>
    <w:rsid w:val="005879BA"/>
    <w:rsid w:val="00591615"/>
    <w:rsid w:val="005A1F91"/>
    <w:rsid w:val="005A459C"/>
    <w:rsid w:val="005A6314"/>
    <w:rsid w:val="005A647B"/>
    <w:rsid w:val="005A6969"/>
    <w:rsid w:val="005B4B3A"/>
    <w:rsid w:val="005B5791"/>
    <w:rsid w:val="005B7C3E"/>
    <w:rsid w:val="005C6412"/>
    <w:rsid w:val="005C74E6"/>
    <w:rsid w:val="005D0446"/>
    <w:rsid w:val="005D15D5"/>
    <w:rsid w:val="005D4845"/>
    <w:rsid w:val="005D747B"/>
    <w:rsid w:val="005D7E9A"/>
    <w:rsid w:val="005E0B6F"/>
    <w:rsid w:val="005E0E21"/>
    <w:rsid w:val="005E26F9"/>
    <w:rsid w:val="005E4A0D"/>
    <w:rsid w:val="005F1416"/>
    <w:rsid w:val="005F18B1"/>
    <w:rsid w:val="005F2DF6"/>
    <w:rsid w:val="005F6494"/>
    <w:rsid w:val="005F6EEF"/>
    <w:rsid w:val="005F6F06"/>
    <w:rsid w:val="005F7A2A"/>
    <w:rsid w:val="0060022F"/>
    <w:rsid w:val="00600DC5"/>
    <w:rsid w:val="00605D37"/>
    <w:rsid w:val="0060629F"/>
    <w:rsid w:val="006066EA"/>
    <w:rsid w:val="00607611"/>
    <w:rsid w:val="00610626"/>
    <w:rsid w:val="00611B0C"/>
    <w:rsid w:val="00611D0B"/>
    <w:rsid w:val="006127A8"/>
    <w:rsid w:val="006132C8"/>
    <w:rsid w:val="00616001"/>
    <w:rsid w:val="00630480"/>
    <w:rsid w:val="00631D21"/>
    <w:rsid w:val="006327A9"/>
    <w:rsid w:val="006366B8"/>
    <w:rsid w:val="00636C89"/>
    <w:rsid w:val="00641C33"/>
    <w:rsid w:val="00642E31"/>
    <w:rsid w:val="00647124"/>
    <w:rsid w:val="00651485"/>
    <w:rsid w:val="00652DE9"/>
    <w:rsid w:val="006533E4"/>
    <w:rsid w:val="0065493C"/>
    <w:rsid w:val="00656E29"/>
    <w:rsid w:val="0065769E"/>
    <w:rsid w:val="00657D1E"/>
    <w:rsid w:val="00657F90"/>
    <w:rsid w:val="0066119E"/>
    <w:rsid w:val="00661245"/>
    <w:rsid w:val="0066183B"/>
    <w:rsid w:val="00662DC1"/>
    <w:rsid w:val="006640D9"/>
    <w:rsid w:val="00664354"/>
    <w:rsid w:val="00664BC2"/>
    <w:rsid w:val="00665C1B"/>
    <w:rsid w:val="00675482"/>
    <w:rsid w:val="00675CA0"/>
    <w:rsid w:val="00676FA0"/>
    <w:rsid w:val="00692368"/>
    <w:rsid w:val="0069397F"/>
    <w:rsid w:val="00695288"/>
    <w:rsid w:val="006A1748"/>
    <w:rsid w:val="006A24FD"/>
    <w:rsid w:val="006A2ED7"/>
    <w:rsid w:val="006B3A9D"/>
    <w:rsid w:val="006B6BC0"/>
    <w:rsid w:val="006C0374"/>
    <w:rsid w:val="006C2586"/>
    <w:rsid w:val="006C31EB"/>
    <w:rsid w:val="006C34BC"/>
    <w:rsid w:val="006D0A68"/>
    <w:rsid w:val="006D15B4"/>
    <w:rsid w:val="006D220B"/>
    <w:rsid w:val="006D2712"/>
    <w:rsid w:val="006D3FD3"/>
    <w:rsid w:val="006D51B8"/>
    <w:rsid w:val="006D74E9"/>
    <w:rsid w:val="006D7B38"/>
    <w:rsid w:val="006E0ED1"/>
    <w:rsid w:val="006E36F3"/>
    <w:rsid w:val="006E47C2"/>
    <w:rsid w:val="006E5358"/>
    <w:rsid w:val="006F0BEC"/>
    <w:rsid w:val="006F0E44"/>
    <w:rsid w:val="006F5936"/>
    <w:rsid w:val="006F611C"/>
    <w:rsid w:val="006F7C35"/>
    <w:rsid w:val="00702B2D"/>
    <w:rsid w:val="00703F95"/>
    <w:rsid w:val="00704238"/>
    <w:rsid w:val="0071241B"/>
    <w:rsid w:val="007155C8"/>
    <w:rsid w:val="00717807"/>
    <w:rsid w:val="00717C22"/>
    <w:rsid w:val="00720956"/>
    <w:rsid w:val="0072231F"/>
    <w:rsid w:val="00723610"/>
    <w:rsid w:val="00725DE1"/>
    <w:rsid w:val="007268A1"/>
    <w:rsid w:val="007270B9"/>
    <w:rsid w:val="00731578"/>
    <w:rsid w:val="007325AA"/>
    <w:rsid w:val="0074017C"/>
    <w:rsid w:val="00740652"/>
    <w:rsid w:val="007436BF"/>
    <w:rsid w:val="0074377E"/>
    <w:rsid w:val="00745E8D"/>
    <w:rsid w:val="00746FD6"/>
    <w:rsid w:val="0075177A"/>
    <w:rsid w:val="00760E6B"/>
    <w:rsid w:val="00761E4A"/>
    <w:rsid w:val="00762A01"/>
    <w:rsid w:val="00765883"/>
    <w:rsid w:val="00767ECF"/>
    <w:rsid w:val="00770464"/>
    <w:rsid w:val="007720BC"/>
    <w:rsid w:val="00772DAF"/>
    <w:rsid w:val="0077420F"/>
    <w:rsid w:val="00774CCA"/>
    <w:rsid w:val="00782FDF"/>
    <w:rsid w:val="00783848"/>
    <w:rsid w:val="00784DAD"/>
    <w:rsid w:val="0078540B"/>
    <w:rsid w:val="00785E9D"/>
    <w:rsid w:val="00786D01"/>
    <w:rsid w:val="00796189"/>
    <w:rsid w:val="00796E5B"/>
    <w:rsid w:val="007A0DDA"/>
    <w:rsid w:val="007A1707"/>
    <w:rsid w:val="007A48B9"/>
    <w:rsid w:val="007B3BD2"/>
    <w:rsid w:val="007B41AD"/>
    <w:rsid w:val="007C3F53"/>
    <w:rsid w:val="007C4169"/>
    <w:rsid w:val="007D0D7D"/>
    <w:rsid w:val="007D1E5C"/>
    <w:rsid w:val="007D2CA7"/>
    <w:rsid w:val="007D5CE0"/>
    <w:rsid w:val="007E04F9"/>
    <w:rsid w:val="007E21E8"/>
    <w:rsid w:val="007E23A4"/>
    <w:rsid w:val="007E2DFA"/>
    <w:rsid w:val="007E45B6"/>
    <w:rsid w:val="007E79EB"/>
    <w:rsid w:val="007F147D"/>
    <w:rsid w:val="007F29D5"/>
    <w:rsid w:val="007F3A45"/>
    <w:rsid w:val="007F3BD6"/>
    <w:rsid w:val="007F48BB"/>
    <w:rsid w:val="007F64C9"/>
    <w:rsid w:val="00801184"/>
    <w:rsid w:val="00801EF7"/>
    <w:rsid w:val="00803201"/>
    <w:rsid w:val="00807314"/>
    <w:rsid w:val="008075A5"/>
    <w:rsid w:val="0080786B"/>
    <w:rsid w:val="008134B6"/>
    <w:rsid w:val="00840F2B"/>
    <w:rsid w:val="00850BA3"/>
    <w:rsid w:val="008514D6"/>
    <w:rsid w:val="00852A54"/>
    <w:rsid w:val="008705A1"/>
    <w:rsid w:val="008717EA"/>
    <w:rsid w:val="00874A58"/>
    <w:rsid w:val="00881C90"/>
    <w:rsid w:val="00882357"/>
    <w:rsid w:val="00883EFA"/>
    <w:rsid w:val="008841DD"/>
    <w:rsid w:val="00884C85"/>
    <w:rsid w:val="0088554A"/>
    <w:rsid w:val="0088596D"/>
    <w:rsid w:val="00890768"/>
    <w:rsid w:val="00890E6B"/>
    <w:rsid w:val="00893370"/>
    <w:rsid w:val="0089418A"/>
    <w:rsid w:val="008A409A"/>
    <w:rsid w:val="008A4E52"/>
    <w:rsid w:val="008A6235"/>
    <w:rsid w:val="008B3D17"/>
    <w:rsid w:val="008B5F6E"/>
    <w:rsid w:val="008C58C9"/>
    <w:rsid w:val="008C6524"/>
    <w:rsid w:val="008D0ABB"/>
    <w:rsid w:val="008D105F"/>
    <w:rsid w:val="008D1849"/>
    <w:rsid w:val="008D5626"/>
    <w:rsid w:val="008E0719"/>
    <w:rsid w:val="008E1760"/>
    <w:rsid w:val="008E18BE"/>
    <w:rsid w:val="008E252B"/>
    <w:rsid w:val="008E25AA"/>
    <w:rsid w:val="008E394B"/>
    <w:rsid w:val="008F1CAD"/>
    <w:rsid w:val="008F3046"/>
    <w:rsid w:val="008F4801"/>
    <w:rsid w:val="008F5415"/>
    <w:rsid w:val="008F57C9"/>
    <w:rsid w:val="008F7489"/>
    <w:rsid w:val="00900570"/>
    <w:rsid w:val="00900F17"/>
    <w:rsid w:val="00902F4E"/>
    <w:rsid w:val="009037FE"/>
    <w:rsid w:val="0090509A"/>
    <w:rsid w:val="00907A0E"/>
    <w:rsid w:val="00911086"/>
    <w:rsid w:val="00911DC7"/>
    <w:rsid w:val="00916357"/>
    <w:rsid w:val="00920446"/>
    <w:rsid w:val="00920D70"/>
    <w:rsid w:val="009216BA"/>
    <w:rsid w:val="00925BF3"/>
    <w:rsid w:val="009272C8"/>
    <w:rsid w:val="009312A4"/>
    <w:rsid w:val="00932CE7"/>
    <w:rsid w:val="00932E26"/>
    <w:rsid w:val="00934C33"/>
    <w:rsid w:val="009359A9"/>
    <w:rsid w:val="00935C3B"/>
    <w:rsid w:val="00943BF2"/>
    <w:rsid w:val="00944C7E"/>
    <w:rsid w:val="00947954"/>
    <w:rsid w:val="00950328"/>
    <w:rsid w:val="00950607"/>
    <w:rsid w:val="00950739"/>
    <w:rsid w:val="00951B2D"/>
    <w:rsid w:val="00953E85"/>
    <w:rsid w:val="0096721D"/>
    <w:rsid w:val="009705F6"/>
    <w:rsid w:val="00972B3A"/>
    <w:rsid w:val="00972BCE"/>
    <w:rsid w:val="00972EA0"/>
    <w:rsid w:val="00973573"/>
    <w:rsid w:val="00974D58"/>
    <w:rsid w:val="0097592D"/>
    <w:rsid w:val="009819EC"/>
    <w:rsid w:val="0098377F"/>
    <w:rsid w:val="0098378B"/>
    <w:rsid w:val="00983911"/>
    <w:rsid w:val="00983ADA"/>
    <w:rsid w:val="009841C1"/>
    <w:rsid w:val="00984FAE"/>
    <w:rsid w:val="00992026"/>
    <w:rsid w:val="0099301D"/>
    <w:rsid w:val="009952A9"/>
    <w:rsid w:val="00996C5A"/>
    <w:rsid w:val="009A1447"/>
    <w:rsid w:val="009A2C69"/>
    <w:rsid w:val="009A3F77"/>
    <w:rsid w:val="009C2891"/>
    <w:rsid w:val="009C3513"/>
    <w:rsid w:val="009C3749"/>
    <w:rsid w:val="009C459A"/>
    <w:rsid w:val="009C5249"/>
    <w:rsid w:val="009C727F"/>
    <w:rsid w:val="009D022E"/>
    <w:rsid w:val="009D4693"/>
    <w:rsid w:val="009E2C52"/>
    <w:rsid w:val="009E5AA2"/>
    <w:rsid w:val="009E646C"/>
    <w:rsid w:val="009F1C48"/>
    <w:rsid w:val="009F55BC"/>
    <w:rsid w:val="009F5A8B"/>
    <w:rsid w:val="00A013E6"/>
    <w:rsid w:val="00A026F3"/>
    <w:rsid w:val="00A03F35"/>
    <w:rsid w:val="00A04186"/>
    <w:rsid w:val="00A04AF4"/>
    <w:rsid w:val="00A07323"/>
    <w:rsid w:val="00A12B7A"/>
    <w:rsid w:val="00A1534A"/>
    <w:rsid w:val="00A165AA"/>
    <w:rsid w:val="00A170CB"/>
    <w:rsid w:val="00A1716C"/>
    <w:rsid w:val="00A20ADE"/>
    <w:rsid w:val="00A21B2F"/>
    <w:rsid w:val="00A228D4"/>
    <w:rsid w:val="00A23EFA"/>
    <w:rsid w:val="00A340CE"/>
    <w:rsid w:val="00A34D03"/>
    <w:rsid w:val="00A36E62"/>
    <w:rsid w:val="00A440B9"/>
    <w:rsid w:val="00A44AA7"/>
    <w:rsid w:val="00A461EB"/>
    <w:rsid w:val="00A47A75"/>
    <w:rsid w:val="00A53699"/>
    <w:rsid w:val="00A55352"/>
    <w:rsid w:val="00A55ABC"/>
    <w:rsid w:val="00A57CC0"/>
    <w:rsid w:val="00A601A8"/>
    <w:rsid w:val="00A632C5"/>
    <w:rsid w:val="00A633AE"/>
    <w:rsid w:val="00A63F52"/>
    <w:rsid w:val="00A67550"/>
    <w:rsid w:val="00A67665"/>
    <w:rsid w:val="00A67D15"/>
    <w:rsid w:val="00A74389"/>
    <w:rsid w:val="00A7535F"/>
    <w:rsid w:val="00A75D5B"/>
    <w:rsid w:val="00A774D2"/>
    <w:rsid w:val="00A80EDD"/>
    <w:rsid w:val="00A847CC"/>
    <w:rsid w:val="00A86D08"/>
    <w:rsid w:val="00A943E2"/>
    <w:rsid w:val="00A95EDB"/>
    <w:rsid w:val="00A96AB2"/>
    <w:rsid w:val="00A97024"/>
    <w:rsid w:val="00AA1DEF"/>
    <w:rsid w:val="00AA30C6"/>
    <w:rsid w:val="00AA68BB"/>
    <w:rsid w:val="00AB0252"/>
    <w:rsid w:val="00AB0726"/>
    <w:rsid w:val="00AB4B4E"/>
    <w:rsid w:val="00AB5CBE"/>
    <w:rsid w:val="00AB5F79"/>
    <w:rsid w:val="00AB6B79"/>
    <w:rsid w:val="00AB76A4"/>
    <w:rsid w:val="00AC03C2"/>
    <w:rsid w:val="00AC0CEA"/>
    <w:rsid w:val="00AC3BAD"/>
    <w:rsid w:val="00AC5AB3"/>
    <w:rsid w:val="00AC5AC4"/>
    <w:rsid w:val="00AC6250"/>
    <w:rsid w:val="00AC75FC"/>
    <w:rsid w:val="00AD071F"/>
    <w:rsid w:val="00AD10AD"/>
    <w:rsid w:val="00AD1521"/>
    <w:rsid w:val="00AD161E"/>
    <w:rsid w:val="00AD36D4"/>
    <w:rsid w:val="00AD54CC"/>
    <w:rsid w:val="00AD6821"/>
    <w:rsid w:val="00AD6F53"/>
    <w:rsid w:val="00AD75CC"/>
    <w:rsid w:val="00AD7DDF"/>
    <w:rsid w:val="00AE0704"/>
    <w:rsid w:val="00AE6080"/>
    <w:rsid w:val="00AF08AC"/>
    <w:rsid w:val="00AF142F"/>
    <w:rsid w:val="00AF1661"/>
    <w:rsid w:val="00AF187C"/>
    <w:rsid w:val="00AF1983"/>
    <w:rsid w:val="00AF1B1E"/>
    <w:rsid w:val="00AF2F61"/>
    <w:rsid w:val="00AF4CAF"/>
    <w:rsid w:val="00AF6C91"/>
    <w:rsid w:val="00B06B28"/>
    <w:rsid w:val="00B07173"/>
    <w:rsid w:val="00B07574"/>
    <w:rsid w:val="00B1221F"/>
    <w:rsid w:val="00B13FA4"/>
    <w:rsid w:val="00B14B12"/>
    <w:rsid w:val="00B16F47"/>
    <w:rsid w:val="00B172BD"/>
    <w:rsid w:val="00B20584"/>
    <w:rsid w:val="00B23675"/>
    <w:rsid w:val="00B23ED3"/>
    <w:rsid w:val="00B30CE0"/>
    <w:rsid w:val="00B32898"/>
    <w:rsid w:val="00B36E79"/>
    <w:rsid w:val="00B37248"/>
    <w:rsid w:val="00B42173"/>
    <w:rsid w:val="00B43777"/>
    <w:rsid w:val="00B47270"/>
    <w:rsid w:val="00B5373B"/>
    <w:rsid w:val="00B53F83"/>
    <w:rsid w:val="00B5531A"/>
    <w:rsid w:val="00B5580C"/>
    <w:rsid w:val="00B5671D"/>
    <w:rsid w:val="00B646FD"/>
    <w:rsid w:val="00B649C2"/>
    <w:rsid w:val="00B72F3F"/>
    <w:rsid w:val="00B77E4F"/>
    <w:rsid w:val="00B80E8B"/>
    <w:rsid w:val="00B85F99"/>
    <w:rsid w:val="00B87012"/>
    <w:rsid w:val="00B872CF"/>
    <w:rsid w:val="00B917EC"/>
    <w:rsid w:val="00B91FC8"/>
    <w:rsid w:val="00B925D8"/>
    <w:rsid w:val="00B93FB1"/>
    <w:rsid w:val="00B944EF"/>
    <w:rsid w:val="00B95A97"/>
    <w:rsid w:val="00B96DE0"/>
    <w:rsid w:val="00BA03BF"/>
    <w:rsid w:val="00BA0784"/>
    <w:rsid w:val="00BA7591"/>
    <w:rsid w:val="00BB0FDA"/>
    <w:rsid w:val="00BB11D6"/>
    <w:rsid w:val="00BB1BEC"/>
    <w:rsid w:val="00BB3A5D"/>
    <w:rsid w:val="00BB41DF"/>
    <w:rsid w:val="00BB5C41"/>
    <w:rsid w:val="00BC0140"/>
    <w:rsid w:val="00BC4016"/>
    <w:rsid w:val="00BC5C7E"/>
    <w:rsid w:val="00BC755B"/>
    <w:rsid w:val="00BD20E1"/>
    <w:rsid w:val="00BD583A"/>
    <w:rsid w:val="00BE1031"/>
    <w:rsid w:val="00BE13F4"/>
    <w:rsid w:val="00BE4BED"/>
    <w:rsid w:val="00BE5B0E"/>
    <w:rsid w:val="00BF0447"/>
    <w:rsid w:val="00BF0838"/>
    <w:rsid w:val="00C0032D"/>
    <w:rsid w:val="00C008F7"/>
    <w:rsid w:val="00C009A0"/>
    <w:rsid w:val="00C02FAD"/>
    <w:rsid w:val="00C053DE"/>
    <w:rsid w:val="00C10463"/>
    <w:rsid w:val="00C10A44"/>
    <w:rsid w:val="00C117C8"/>
    <w:rsid w:val="00C1248D"/>
    <w:rsid w:val="00C13542"/>
    <w:rsid w:val="00C14FDF"/>
    <w:rsid w:val="00C17946"/>
    <w:rsid w:val="00C20136"/>
    <w:rsid w:val="00C2187C"/>
    <w:rsid w:val="00C25A51"/>
    <w:rsid w:val="00C2716F"/>
    <w:rsid w:val="00C2761B"/>
    <w:rsid w:val="00C33E31"/>
    <w:rsid w:val="00C34F85"/>
    <w:rsid w:val="00C35D42"/>
    <w:rsid w:val="00C41928"/>
    <w:rsid w:val="00C435A2"/>
    <w:rsid w:val="00C44F5C"/>
    <w:rsid w:val="00C47F22"/>
    <w:rsid w:val="00C5610C"/>
    <w:rsid w:val="00C574FF"/>
    <w:rsid w:val="00C61286"/>
    <w:rsid w:val="00C6461C"/>
    <w:rsid w:val="00C64874"/>
    <w:rsid w:val="00C6496F"/>
    <w:rsid w:val="00C65BD6"/>
    <w:rsid w:val="00C71D53"/>
    <w:rsid w:val="00C72425"/>
    <w:rsid w:val="00C7255B"/>
    <w:rsid w:val="00C74443"/>
    <w:rsid w:val="00C762E8"/>
    <w:rsid w:val="00C76774"/>
    <w:rsid w:val="00C77187"/>
    <w:rsid w:val="00C81E6D"/>
    <w:rsid w:val="00C83217"/>
    <w:rsid w:val="00C84B12"/>
    <w:rsid w:val="00C92502"/>
    <w:rsid w:val="00C9562C"/>
    <w:rsid w:val="00CA037D"/>
    <w:rsid w:val="00CA069C"/>
    <w:rsid w:val="00CA231E"/>
    <w:rsid w:val="00CA62A5"/>
    <w:rsid w:val="00CA67BE"/>
    <w:rsid w:val="00CB1682"/>
    <w:rsid w:val="00CB481F"/>
    <w:rsid w:val="00CB4C63"/>
    <w:rsid w:val="00CB64F4"/>
    <w:rsid w:val="00CB718D"/>
    <w:rsid w:val="00CB745E"/>
    <w:rsid w:val="00CC11E2"/>
    <w:rsid w:val="00CC1A2D"/>
    <w:rsid w:val="00CC3D8C"/>
    <w:rsid w:val="00CC459F"/>
    <w:rsid w:val="00CC45BD"/>
    <w:rsid w:val="00CC5256"/>
    <w:rsid w:val="00CC56D7"/>
    <w:rsid w:val="00CC6A53"/>
    <w:rsid w:val="00CD2ED1"/>
    <w:rsid w:val="00CD37CA"/>
    <w:rsid w:val="00CD4BEF"/>
    <w:rsid w:val="00CD4FA8"/>
    <w:rsid w:val="00CD55A4"/>
    <w:rsid w:val="00CD599C"/>
    <w:rsid w:val="00CD7789"/>
    <w:rsid w:val="00CE2737"/>
    <w:rsid w:val="00CE57C1"/>
    <w:rsid w:val="00CE6D46"/>
    <w:rsid w:val="00CF015E"/>
    <w:rsid w:val="00CF18D6"/>
    <w:rsid w:val="00CF79F8"/>
    <w:rsid w:val="00D00810"/>
    <w:rsid w:val="00D02B30"/>
    <w:rsid w:val="00D03262"/>
    <w:rsid w:val="00D03312"/>
    <w:rsid w:val="00D04684"/>
    <w:rsid w:val="00D058DD"/>
    <w:rsid w:val="00D058F4"/>
    <w:rsid w:val="00D07550"/>
    <w:rsid w:val="00D07778"/>
    <w:rsid w:val="00D1483A"/>
    <w:rsid w:val="00D16F52"/>
    <w:rsid w:val="00D2074E"/>
    <w:rsid w:val="00D215DC"/>
    <w:rsid w:val="00D228EC"/>
    <w:rsid w:val="00D253F8"/>
    <w:rsid w:val="00D2721F"/>
    <w:rsid w:val="00D32B9C"/>
    <w:rsid w:val="00D33818"/>
    <w:rsid w:val="00D35202"/>
    <w:rsid w:val="00D36A18"/>
    <w:rsid w:val="00D36F2D"/>
    <w:rsid w:val="00D374A4"/>
    <w:rsid w:val="00D43041"/>
    <w:rsid w:val="00D43614"/>
    <w:rsid w:val="00D441D6"/>
    <w:rsid w:val="00D4454A"/>
    <w:rsid w:val="00D44BA0"/>
    <w:rsid w:val="00D45CE8"/>
    <w:rsid w:val="00D46644"/>
    <w:rsid w:val="00D47808"/>
    <w:rsid w:val="00D5069F"/>
    <w:rsid w:val="00D534A2"/>
    <w:rsid w:val="00D555F3"/>
    <w:rsid w:val="00D5564F"/>
    <w:rsid w:val="00D567D5"/>
    <w:rsid w:val="00D57470"/>
    <w:rsid w:val="00D60681"/>
    <w:rsid w:val="00D6135F"/>
    <w:rsid w:val="00D62BB3"/>
    <w:rsid w:val="00D62DC8"/>
    <w:rsid w:val="00D65045"/>
    <w:rsid w:val="00D65C0B"/>
    <w:rsid w:val="00D67193"/>
    <w:rsid w:val="00D67BA2"/>
    <w:rsid w:val="00D67CDF"/>
    <w:rsid w:val="00D67E9D"/>
    <w:rsid w:val="00D731FD"/>
    <w:rsid w:val="00D742CE"/>
    <w:rsid w:val="00D7455D"/>
    <w:rsid w:val="00D80184"/>
    <w:rsid w:val="00D813F9"/>
    <w:rsid w:val="00D860F2"/>
    <w:rsid w:val="00D91E2C"/>
    <w:rsid w:val="00D94123"/>
    <w:rsid w:val="00D9530A"/>
    <w:rsid w:val="00D96FC9"/>
    <w:rsid w:val="00DA0EC4"/>
    <w:rsid w:val="00DA51C9"/>
    <w:rsid w:val="00DA62A2"/>
    <w:rsid w:val="00DA6F76"/>
    <w:rsid w:val="00DA7F88"/>
    <w:rsid w:val="00DB0F77"/>
    <w:rsid w:val="00DB2B90"/>
    <w:rsid w:val="00DB4770"/>
    <w:rsid w:val="00DC079A"/>
    <w:rsid w:val="00DC2A5D"/>
    <w:rsid w:val="00DC752F"/>
    <w:rsid w:val="00DD2DAE"/>
    <w:rsid w:val="00DD30BD"/>
    <w:rsid w:val="00DD4AD0"/>
    <w:rsid w:val="00DD5381"/>
    <w:rsid w:val="00DE0803"/>
    <w:rsid w:val="00DE1AEA"/>
    <w:rsid w:val="00DF0EB3"/>
    <w:rsid w:val="00DF3CF1"/>
    <w:rsid w:val="00DF553E"/>
    <w:rsid w:val="00DF79E1"/>
    <w:rsid w:val="00E01C08"/>
    <w:rsid w:val="00E025DE"/>
    <w:rsid w:val="00E049A1"/>
    <w:rsid w:val="00E06F38"/>
    <w:rsid w:val="00E10907"/>
    <w:rsid w:val="00E118B2"/>
    <w:rsid w:val="00E14FC0"/>
    <w:rsid w:val="00E16938"/>
    <w:rsid w:val="00E20B4B"/>
    <w:rsid w:val="00E21B1C"/>
    <w:rsid w:val="00E23118"/>
    <w:rsid w:val="00E2532F"/>
    <w:rsid w:val="00E31064"/>
    <w:rsid w:val="00E324B7"/>
    <w:rsid w:val="00E33988"/>
    <w:rsid w:val="00E33FAD"/>
    <w:rsid w:val="00E33FAE"/>
    <w:rsid w:val="00E40721"/>
    <w:rsid w:val="00E4196D"/>
    <w:rsid w:val="00E43A4C"/>
    <w:rsid w:val="00E43C89"/>
    <w:rsid w:val="00E50DA5"/>
    <w:rsid w:val="00E5372A"/>
    <w:rsid w:val="00E54AC0"/>
    <w:rsid w:val="00E61277"/>
    <w:rsid w:val="00E61B2B"/>
    <w:rsid w:val="00E661FF"/>
    <w:rsid w:val="00E66E3A"/>
    <w:rsid w:val="00E678F7"/>
    <w:rsid w:val="00E74669"/>
    <w:rsid w:val="00E74787"/>
    <w:rsid w:val="00E760BB"/>
    <w:rsid w:val="00E76468"/>
    <w:rsid w:val="00E76DC6"/>
    <w:rsid w:val="00E8255E"/>
    <w:rsid w:val="00E82DFC"/>
    <w:rsid w:val="00E84E98"/>
    <w:rsid w:val="00E8688D"/>
    <w:rsid w:val="00E87327"/>
    <w:rsid w:val="00E87342"/>
    <w:rsid w:val="00E94022"/>
    <w:rsid w:val="00E95A62"/>
    <w:rsid w:val="00EA275D"/>
    <w:rsid w:val="00EA2AC8"/>
    <w:rsid w:val="00EA4E96"/>
    <w:rsid w:val="00EA6763"/>
    <w:rsid w:val="00EB0CCB"/>
    <w:rsid w:val="00EB1E74"/>
    <w:rsid w:val="00EB3616"/>
    <w:rsid w:val="00EB5EDF"/>
    <w:rsid w:val="00EB70BB"/>
    <w:rsid w:val="00ED13D8"/>
    <w:rsid w:val="00ED1B1F"/>
    <w:rsid w:val="00ED1DB8"/>
    <w:rsid w:val="00ED2133"/>
    <w:rsid w:val="00ED7527"/>
    <w:rsid w:val="00ED7D9F"/>
    <w:rsid w:val="00EE28FA"/>
    <w:rsid w:val="00EE2C22"/>
    <w:rsid w:val="00EE510A"/>
    <w:rsid w:val="00EF46CB"/>
    <w:rsid w:val="00F00243"/>
    <w:rsid w:val="00F01609"/>
    <w:rsid w:val="00F04F4F"/>
    <w:rsid w:val="00F061F9"/>
    <w:rsid w:val="00F0694D"/>
    <w:rsid w:val="00F06C18"/>
    <w:rsid w:val="00F11D48"/>
    <w:rsid w:val="00F1356F"/>
    <w:rsid w:val="00F13A87"/>
    <w:rsid w:val="00F154AB"/>
    <w:rsid w:val="00F16BE7"/>
    <w:rsid w:val="00F17117"/>
    <w:rsid w:val="00F20A0A"/>
    <w:rsid w:val="00F20FAE"/>
    <w:rsid w:val="00F213B0"/>
    <w:rsid w:val="00F2519E"/>
    <w:rsid w:val="00F25498"/>
    <w:rsid w:val="00F25BE9"/>
    <w:rsid w:val="00F304BD"/>
    <w:rsid w:val="00F35AB3"/>
    <w:rsid w:val="00F35C65"/>
    <w:rsid w:val="00F36D6A"/>
    <w:rsid w:val="00F37892"/>
    <w:rsid w:val="00F40280"/>
    <w:rsid w:val="00F40C62"/>
    <w:rsid w:val="00F419D3"/>
    <w:rsid w:val="00F43CDD"/>
    <w:rsid w:val="00F46765"/>
    <w:rsid w:val="00F46A92"/>
    <w:rsid w:val="00F47095"/>
    <w:rsid w:val="00F50890"/>
    <w:rsid w:val="00F52AFA"/>
    <w:rsid w:val="00F53D2E"/>
    <w:rsid w:val="00F53DC7"/>
    <w:rsid w:val="00F55B12"/>
    <w:rsid w:val="00F571DE"/>
    <w:rsid w:val="00F577B4"/>
    <w:rsid w:val="00F63D00"/>
    <w:rsid w:val="00F65CBA"/>
    <w:rsid w:val="00F7050B"/>
    <w:rsid w:val="00F70E5B"/>
    <w:rsid w:val="00F71399"/>
    <w:rsid w:val="00F73309"/>
    <w:rsid w:val="00F734BE"/>
    <w:rsid w:val="00F764CD"/>
    <w:rsid w:val="00F81DA0"/>
    <w:rsid w:val="00F83CFC"/>
    <w:rsid w:val="00F8712F"/>
    <w:rsid w:val="00F87439"/>
    <w:rsid w:val="00F87C61"/>
    <w:rsid w:val="00F9027A"/>
    <w:rsid w:val="00F90323"/>
    <w:rsid w:val="00F90B2F"/>
    <w:rsid w:val="00F93213"/>
    <w:rsid w:val="00F94E03"/>
    <w:rsid w:val="00FA4157"/>
    <w:rsid w:val="00FA45DA"/>
    <w:rsid w:val="00FA4A13"/>
    <w:rsid w:val="00FA4BDC"/>
    <w:rsid w:val="00FA5A01"/>
    <w:rsid w:val="00FA6EFB"/>
    <w:rsid w:val="00FA724D"/>
    <w:rsid w:val="00FB0532"/>
    <w:rsid w:val="00FB1A8C"/>
    <w:rsid w:val="00FC1B6B"/>
    <w:rsid w:val="00FC4CD6"/>
    <w:rsid w:val="00FC79E6"/>
    <w:rsid w:val="00FD14A9"/>
    <w:rsid w:val="00FD203A"/>
    <w:rsid w:val="00FD2D40"/>
    <w:rsid w:val="00FD5DE6"/>
    <w:rsid w:val="00FD6123"/>
    <w:rsid w:val="00FD7FE0"/>
    <w:rsid w:val="00FE05DA"/>
    <w:rsid w:val="00FE0A38"/>
    <w:rsid w:val="00FE2325"/>
    <w:rsid w:val="00FE647A"/>
    <w:rsid w:val="00FF110A"/>
    <w:rsid w:val="00FF120F"/>
    <w:rsid w:val="00FF1F84"/>
    <w:rsid w:val="00FF24BB"/>
    <w:rsid w:val="00FF41B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DC8820"/>
  <w15:docId w15:val="{A255BDA2-1D4F-4ADE-9C4B-F7A44A2CA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rebuchet MS" w:eastAsiaTheme="minorHAnsi" w:hAnsi="Trebuchet MS" w:cstheme="minorBidi"/>
        <w:sz w:val="18"/>
        <w:szCs w:val="18"/>
        <w:lang w:val="nl-BE"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aliases w:val="body"/>
    <w:qFormat/>
    <w:rsid w:val="00300F78"/>
    <w:rPr>
      <w:color w:val="808080" w:themeColor="background1" w:themeShade="80"/>
    </w:rPr>
  </w:style>
  <w:style w:type="paragraph" w:styleId="Kop1">
    <w:name w:val="heading 1"/>
    <w:basedOn w:val="Standaard"/>
    <w:next w:val="Standaard"/>
    <w:link w:val="Kop1Char"/>
    <w:autoRedefine/>
    <w:uiPriority w:val="6"/>
    <w:semiHidden/>
    <w:qFormat/>
    <w:rsid w:val="00F43CDD"/>
    <w:pPr>
      <w:ind w:left="360" w:hanging="360"/>
      <w:outlineLvl w:val="0"/>
    </w:pPr>
    <w:rPr>
      <w:rFonts w:cs="Arial"/>
      <w:b/>
      <w:color w:val="41C0F0"/>
      <w:sz w:val="32"/>
      <w:szCs w:val="32"/>
    </w:rPr>
  </w:style>
  <w:style w:type="paragraph" w:styleId="Kop2">
    <w:name w:val="heading 2"/>
    <w:link w:val="Kop2Char"/>
    <w:autoRedefine/>
    <w:uiPriority w:val="9"/>
    <w:semiHidden/>
    <w:qFormat/>
    <w:rsid w:val="0057125F"/>
    <w:pPr>
      <w:widowControl w:val="0"/>
      <w:numPr>
        <w:numId w:val="21"/>
      </w:numPr>
      <w:spacing w:before="200" w:line="240" w:lineRule="auto"/>
      <w:outlineLvl w:val="1"/>
    </w:pPr>
    <w:rPr>
      <w:rFonts w:eastAsiaTheme="majorEastAsia" w:cstheme="majorBidi"/>
      <w:b/>
      <w:color w:val="000000" w:themeColor="text1"/>
      <w:szCs w:val="20"/>
      <w:lang w:eastAsia="nl-NL"/>
    </w:rPr>
  </w:style>
  <w:style w:type="paragraph" w:styleId="Kop3">
    <w:name w:val="heading 3"/>
    <w:next w:val="Standaard"/>
    <w:link w:val="Kop3Char"/>
    <w:uiPriority w:val="9"/>
    <w:semiHidden/>
    <w:qFormat/>
    <w:rsid w:val="00553C34"/>
    <w:pPr>
      <w:outlineLvl w:val="2"/>
    </w:pPr>
    <w:rPr>
      <w:rFonts w:eastAsia="Times New Roman" w:cs="Times New Roman"/>
      <w:b/>
      <w:iCs/>
      <w:caps/>
      <w:color w:val="000000" w:themeColor="text1"/>
      <w:sz w:val="16"/>
      <w:szCs w:val="16"/>
      <w:lang w:eastAsia="nl-NL"/>
    </w:rPr>
  </w:style>
  <w:style w:type="paragraph" w:styleId="Kop4">
    <w:name w:val="heading 4"/>
    <w:basedOn w:val="Standaard"/>
    <w:next w:val="Standaard"/>
    <w:link w:val="Kop4Char"/>
    <w:uiPriority w:val="9"/>
    <w:semiHidden/>
    <w:qFormat/>
    <w:rsid w:val="009C459A"/>
    <w:pPr>
      <w:keepNext/>
      <w:keepLines/>
      <w:numPr>
        <w:ilvl w:val="3"/>
        <w:numId w:val="9"/>
      </w:numPr>
      <w:spacing w:before="40"/>
      <w:outlineLvl w:val="3"/>
    </w:pPr>
    <w:rPr>
      <w:rFonts w:asciiTheme="majorHAnsi" w:eastAsiaTheme="majorEastAsia" w:hAnsiTheme="majorHAnsi" w:cstheme="majorBidi"/>
      <w:i/>
      <w:iCs/>
      <w:color w:val="365F91" w:themeColor="accent1" w:themeShade="BF"/>
    </w:rPr>
  </w:style>
  <w:style w:type="paragraph" w:styleId="Kop5">
    <w:name w:val="heading 5"/>
    <w:basedOn w:val="Standaard"/>
    <w:next w:val="Standaard"/>
    <w:link w:val="Kop5Char"/>
    <w:uiPriority w:val="9"/>
    <w:semiHidden/>
    <w:unhideWhenUsed/>
    <w:qFormat/>
    <w:rsid w:val="009C459A"/>
    <w:pPr>
      <w:keepNext/>
      <w:keepLines/>
      <w:numPr>
        <w:ilvl w:val="4"/>
        <w:numId w:val="9"/>
      </w:numPr>
      <w:spacing w:before="40"/>
      <w:outlineLvl w:val="4"/>
    </w:pPr>
    <w:rPr>
      <w:rFonts w:asciiTheme="majorHAnsi" w:eastAsiaTheme="majorEastAsia" w:hAnsiTheme="majorHAnsi" w:cstheme="majorBidi"/>
      <w:color w:val="365F91" w:themeColor="accent1" w:themeShade="BF"/>
    </w:rPr>
  </w:style>
  <w:style w:type="paragraph" w:styleId="Kop6">
    <w:name w:val="heading 6"/>
    <w:basedOn w:val="Standaard"/>
    <w:next w:val="Standaard"/>
    <w:link w:val="Kop6Char"/>
    <w:uiPriority w:val="9"/>
    <w:semiHidden/>
    <w:unhideWhenUsed/>
    <w:qFormat/>
    <w:rsid w:val="009C459A"/>
    <w:pPr>
      <w:keepNext/>
      <w:keepLines/>
      <w:numPr>
        <w:ilvl w:val="5"/>
        <w:numId w:val="9"/>
      </w:numPr>
      <w:spacing w:before="40"/>
      <w:outlineLvl w:val="5"/>
    </w:pPr>
    <w:rPr>
      <w:rFonts w:asciiTheme="majorHAnsi" w:eastAsiaTheme="majorEastAsia" w:hAnsiTheme="majorHAnsi" w:cstheme="majorBidi"/>
      <w:color w:val="243F60" w:themeColor="accent1" w:themeShade="7F"/>
    </w:rPr>
  </w:style>
  <w:style w:type="paragraph" w:styleId="Kop7">
    <w:name w:val="heading 7"/>
    <w:basedOn w:val="Standaard"/>
    <w:next w:val="Standaard"/>
    <w:link w:val="Kop7Char"/>
    <w:uiPriority w:val="9"/>
    <w:semiHidden/>
    <w:unhideWhenUsed/>
    <w:qFormat/>
    <w:rsid w:val="009C459A"/>
    <w:pPr>
      <w:keepNext/>
      <w:keepLines/>
      <w:numPr>
        <w:ilvl w:val="6"/>
        <w:numId w:val="9"/>
      </w:numPr>
      <w:spacing w:before="40"/>
      <w:outlineLvl w:val="6"/>
    </w:pPr>
    <w:rPr>
      <w:rFonts w:asciiTheme="majorHAnsi" w:eastAsiaTheme="majorEastAsia" w:hAnsiTheme="majorHAnsi" w:cstheme="majorBidi"/>
      <w:i/>
      <w:iCs/>
      <w:color w:val="243F60" w:themeColor="accent1" w:themeShade="7F"/>
    </w:rPr>
  </w:style>
  <w:style w:type="paragraph" w:styleId="Kop8">
    <w:name w:val="heading 8"/>
    <w:basedOn w:val="Standaard"/>
    <w:next w:val="Standaard"/>
    <w:link w:val="Kop8Char"/>
    <w:uiPriority w:val="9"/>
    <w:semiHidden/>
    <w:unhideWhenUsed/>
    <w:qFormat/>
    <w:rsid w:val="009C459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9C459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oofdtitel">
    <w:name w:val="Hoofdtitel"/>
    <w:basedOn w:val="Standaard"/>
    <w:uiPriority w:val="9"/>
    <w:rsid w:val="00034E62"/>
    <w:rPr>
      <w:rFonts w:ascii="Schmelvetica" w:hAnsi="Schmelvetica"/>
      <w:b/>
      <w:sz w:val="48"/>
    </w:rPr>
  </w:style>
  <w:style w:type="paragraph" w:customStyle="1" w:styleId="Ondertitel1">
    <w:name w:val="Ondertitel1"/>
    <w:basedOn w:val="Hoofdtitel"/>
    <w:uiPriority w:val="9"/>
    <w:semiHidden/>
    <w:rsid w:val="00034E62"/>
    <w:rPr>
      <w:rFonts w:ascii="CronoMM" w:hAnsi="CronoMM"/>
      <w:sz w:val="36"/>
    </w:rPr>
  </w:style>
  <w:style w:type="paragraph" w:customStyle="1" w:styleId="Auteurendatum">
    <w:name w:val="Auteur en datum"/>
    <w:basedOn w:val="Ondertitel1"/>
    <w:uiPriority w:val="9"/>
    <w:semiHidden/>
    <w:rsid w:val="00034E62"/>
    <w:rPr>
      <w:b w:val="0"/>
      <w:i/>
      <w:sz w:val="22"/>
    </w:rPr>
  </w:style>
  <w:style w:type="paragraph" w:styleId="Lijstalinea">
    <w:name w:val="List Paragraph"/>
    <w:basedOn w:val="Standaard"/>
    <w:next w:val="Standaard"/>
    <w:uiPriority w:val="34"/>
    <w:semiHidden/>
    <w:qFormat/>
    <w:rsid w:val="00881C90"/>
  </w:style>
  <w:style w:type="table" w:styleId="Tabelraster">
    <w:name w:val="Table Grid"/>
    <w:basedOn w:val="Standaardtabel"/>
    <w:locked/>
    <w:rsid w:val="00A57CC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034E62"/>
    <w:pPr>
      <w:tabs>
        <w:tab w:val="center" w:pos="4536"/>
        <w:tab w:val="right" w:pos="9072"/>
      </w:tabs>
    </w:pPr>
  </w:style>
  <w:style w:type="character" w:customStyle="1" w:styleId="KoptekstChar">
    <w:name w:val="Koptekst Char"/>
    <w:basedOn w:val="Standaardalinea-lettertype"/>
    <w:link w:val="Koptekst"/>
    <w:uiPriority w:val="99"/>
    <w:rsid w:val="00034E62"/>
    <w:rPr>
      <w:rFonts w:ascii="CronoMM" w:eastAsia="Times New Roman" w:hAnsi="CronoMM" w:cs="Times New Roman"/>
      <w:szCs w:val="24"/>
      <w:lang w:val="nl-NL" w:eastAsia="nl-NL"/>
    </w:rPr>
  </w:style>
  <w:style w:type="paragraph" w:styleId="Voettekst">
    <w:name w:val="footer"/>
    <w:basedOn w:val="Standaard"/>
    <w:link w:val="VoettekstChar"/>
    <w:uiPriority w:val="99"/>
    <w:unhideWhenUsed/>
    <w:rsid w:val="00034E62"/>
    <w:pPr>
      <w:tabs>
        <w:tab w:val="center" w:pos="4536"/>
        <w:tab w:val="right" w:pos="9072"/>
      </w:tabs>
    </w:pPr>
  </w:style>
  <w:style w:type="character" w:customStyle="1" w:styleId="VoettekstChar">
    <w:name w:val="Voettekst Char"/>
    <w:basedOn w:val="Standaardalinea-lettertype"/>
    <w:link w:val="Voettekst"/>
    <w:uiPriority w:val="99"/>
    <w:rsid w:val="00034E62"/>
    <w:rPr>
      <w:rFonts w:ascii="CronoMM" w:eastAsia="Times New Roman" w:hAnsi="CronoMM" w:cs="Times New Roman"/>
      <w:szCs w:val="24"/>
      <w:lang w:val="nl-NL" w:eastAsia="nl-NL"/>
    </w:rPr>
  </w:style>
  <w:style w:type="paragraph" w:styleId="Ballontekst">
    <w:name w:val="Balloon Text"/>
    <w:basedOn w:val="Standaard"/>
    <w:link w:val="BallontekstChar"/>
    <w:uiPriority w:val="99"/>
    <w:semiHidden/>
    <w:unhideWhenUsed/>
    <w:rsid w:val="00943B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43BF2"/>
    <w:rPr>
      <w:rFonts w:ascii="Tahoma" w:eastAsia="Times New Roman" w:hAnsi="Tahoma" w:cs="Tahoma"/>
      <w:sz w:val="16"/>
      <w:szCs w:val="16"/>
      <w:lang w:val="nl-NL" w:eastAsia="nl-NL"/>
    </w:rPr>
  </w:style>
  <w:style w:type="character" w:customStyle="1" w:styleId="Kop1Char">
    <w:name w:val="Kop 1 Char"/>
    <w:basedOn w:val="Standaardalinea-lettertype"/>
    <w:link w:val="Kop1"/>
    <w:uiPriority w:val="6"/>
    <w:semiHidden/>
    <w:rsid w:val="00F43CDD"/>
    <w:rPr>
      <w:rFonts w:cs="Arial"/>
      <w:b/>
      <w:color w:val="41C0F0"/>
      <w:sz w:val="32"/>
      <w:szCs w:val="32"/>
    </w:rPr>
  </w:style>
  <w:style w:type="character" w:customStyle="1" w:styleId="Kop2Char">
    <w:name w:val="Kop 2 Char"/>
    <w:basedOn w:val="Standaardalinea-lettertype"/>
    <w:link w:val="Kop2"/>
    <w:uiPriority w:val="9"/>
    <w:semiHidden/>
    <w:rsid w:val="008F1CAD"/>
    <w:rPr>
      <w:rFonts w:ascii="Trebuchet MS" w:eastAsiaTheme="majorEastAsia" w:hAnsi="Trebuchet MS" w:cstheme="majorBidi"/>
      <w:b/>
      <w:color w:val="000000" w:themeColor="text1"/>
      <w:sz w:val="18"/>
      <w:szCs w:val="20"/>
      <w:lang w:eastAsia="nl-NL"/>
    </w:rPr>
  </w:style>
  <w:style w:type="character" w:customStyle="1" w:styleId="Kop3Char">
    <w:name w:val="Kop 3 Char"/>
    <w:basedOn w:val="Standaardalinea-lettertype"/>
    <w:link w:val="Kop3"/>
    <w:uiPriority w:val="9"/>
    <w:semiHidden/>
    <w:rsid w:val="004D04C4"/>
    <w:rPr>
      <w:rFonts w:eastAsia="Times New Roman" w:cs="Times New Roman"/>
      <w:b/>
      <w:iCs/>
      <w:caps/>
      <w:color w:val="000000" w:themeColor="text1"/>
      <w:sz w:val="16"/>
      <w:szCs w:val="16"/>
      <w:lang w:eastAsia="nl-NL"/>
    </w:rPr>
  </w:style>
  <w:style w:type="character" w:customStyle="1" w:styleId="Kop4Char">
    <w:name w:val="Kop 4 Char"/>
    <w:basedOn w:val="Standaardalinea-lettertype"/>
    <w:link w:val="Kop4"/>
    <w:uiPriority w:val="9"/>
    <w:semiHidden/>
    <w:rsid w:val="004D04C4"/>
    <w:rPr>
      <w:rFonts w:asciiTheme="majorHAnsi" w:eastAsiaTheme="majorEastAsia" w:hAnsiTheme="majorHAnsi" w:cstheme="majorBidi"/>
      <w:i/>
      <w:iCs/>
      <w:color w:val="365F91" w:themeColor="accent1" w:themeShade="BF"/>
    </w:rPr>
  </w:style>
  <w:style w:type="character" w:customStyle="1" w:styleId="Kop5Char">
    <w:name w:val="Kop 5 Char"/>
    <w:basedOn w:val="Standaardalinea-lettertype"/>
    <w:link w:val="Kop5"/>
    <w:uiPriority w:val="9"/>
    <w:semiHidden/>
    <w:rsid w:val="009C459A"/>
    <w:rPr>
      <w:rFonts w:asciiTheme="majorHAnsi" w:eastAsiaTheme="majorEastAsia" w:hAnsiTheme="majorHAnsi" w:cstheme="majorBidi"/>
      <w:iCs/>
      <w:color w:val="365F91" w:themeColor="accent1" w:themeShade="BF"/>
      <w:sz w:val="20"/>
      <w:szCs w:val="20"/>
      <w:lang w:eastAsia="nl-NL"/>
    </w:rPr>
  </w:style>
  <w:style w:type="character" w:customStyle="1" w:styleId="Kop6Char">
    <w:name w:val="Kop 6 Char"/>
    <w:basedOn w:val="Standaardalinea-lettertype"/>
    <w:link w:val="Kop6"/>
    <w:uiPriority w:val="9"/>
    <w:semiHidden/>
    <w:rsid w:val="009C459A"/>
    <w:rPr>
      <w:rFonts w:asciiTheme="majorHAnsi" w:eastAsiaTheme="majorEastAsia" w:hAnsiTheme="majorHAnsi" w:cstheme="majorBidi"/>
      <w:iCs/>
      <w:color w:val="243F60" w:themeColor="accent1" w:themeShade="7F"/>
      <w:sz w:val="20"/>
      <w:szCs w:val="20"/>
      <w:lang w:eastAsia="nl-NL"/>
    </w:rPr>
  </w:style>
  <w:style w:type="character" w:customStyle="1" w:styleId="Kop7Char">
    <w:name w:val="Kop 7 Char"/>
    <w:basedOn w:val="Standaardalinea-lettertype"/>
    <w:link w:val="Kop7"/>
    <w:uiPriority w:val="9"/>
    <w:semiHidden/>
    <w:rsid w:val="009C459A"/>
    <w:rPr>
      <w:rFonts w:asciiTheme="majorHAnsi" w:eastAsiaTheme="majorEastAsia" w:hAnsiTheme="majorHAnsi" w:cstheme="majorBidi"/>
      <w:i/>
      <w:color w:val="243F60" w:themeColor="accent1" w:themeShade="7F"/>
      <w:sz w:val="20"/>
      <w:szCs w:val="20"/>
      <w:lang w:eastAsia="nl-NL"/>
    </w:rPr>
  </w:style>
  <w:style w:type="character" w:customStyle="1" w:styleId="Kop8Char">
    <w:name w:val="Kop 8 Char"/>
    <w:basedOn w:val="Standaardalinea-lettertype"/>
    <w:link w:val="Kop8"/>
    <w:uiPriority w:val="9"/>
    <w:semiHidden/>
    <w:rsid w:val="009C459A"/>
    <w:rPr>
      <w:rFonts w:asciiTheme="majorHAnsi" w:eastAsiaTheme="majorEastAsia" w:hAnsiTheme="majorHAnsi" w:cstheme="majorBidi"/>
      <w:iCs/>
      <w:color w:val="272727" w:themeColor="text1" w:themeTint="D8"/>
      <w:sz w:val="21"/>
      <w:szCs w:val="21"/>
      <w:lang w:eastAsia="nl-NL"/>
    </w:rPr>
  </w:style>
  <w:style w:type="character" w:customStyle="1" w:styleId="Kop9Char">
    <w:name w:val="Kop 9 Char"/>
    <w:basedOn w:val="Standaardalinea-lettertype"/>
    <w:link w:val="Kop9"/>
    <w:uiPriority w:val="9"/>
    <w:semiHidden/>
    <w:rsid w:val="009C459A"/>
    <w:rPr>
      <w:rFonts w:asciiTheme="majorHAnsi" w:eastAsiaTheme="majorEastAsia" w:hAnsiTheme="majorHAnsi" w:cstheme="majorBidi"/>
      <w:i/>
      <w:color w:val="272727" w:themeColor="text1" w:themeTint="D8"/>
      <w:sz w:val="21"/>
      <w:szCs w:val="21"/>
      <w:lang w:eastAsia="nl-NL"/>
    </w:rPr>
  </w:style>
  <w:style w:type="paragraph" w:styleId="Titel">
    <w:name w:val="Title"/>
    <w:next w:val="Standaard"/>
    <w:link w:val="TitelChar"/>
    <w:uiPriority w:val="9"/>
    <w:semiHidden/>
    <w:qFormat/>
    <w:rsid w:val="00BC4016"/>
    <w:rPr>
      <w:rFonts w:eastAsia="Times New Roman" w:cs="Times New Roman"/>
      <w:b/>
      <w:iCs/>
      <w:color w:val="000000" w:themeColor="text1"/>
      <w:sz w:val="56"/>
      <w:szCs w:val="56"/>
      <w:lang w:eastAsia="nl-NL"/>
    </w:rPr>
  </w:style>
  <w:style w:type="character" w:customStyle="1" w:styleId="TitelChar">
    <w:name w:val="Titel Char"/>
    <w:basedOn w:val="Standaardalinea-lettertype"/>
    <w:link w:val="Titel"/>
    <w:uiPriority w:val="9"/>
    <w:semiHidden/>
    <w:rsid w:val="00541480"/>
    <w:rPr>
      <w:rFonts w:eastAsia="Times New Roman" w:cs="Times New Roman"/>
      <w:b/>
      <w:iCs/>
      <w:color w:val="000000" w:themeColor="text1"/>
      <w:sz w:val="56"/>
      <w:szCs w:val="56"/>
      <w:lang w:eastAsia="nl-NL"/>
    </w:rPr>
  </w:style>
  <w:style w:type="table" w:styleId="Tabelrasterlicht">
    <w:name w:val="Grid Table Light"/>
    <w:basedOn w:val="Standaardtabel"/>
    <w:uiPriority w:val="40"/>
    <w:rsid w:val="00AD161E"/>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tijl1">
    <w:name w:val="Stijl1"/>
    <w:basedOn w:val="Standaardtabel"/>
    <w:uiPriority w:val="99"/>
    <w:rsid w:val="00B36E79"/>
    <w:pPr>
      <w:spacing w:line="240" w:lineRule="auto"/>
    </w:pPr>
    <w:tblPr>
      <w:tblBorders>
        <w:insideV w:val="single" w:sz="4" w:space="0" w:color="BFBFBF" w:themeColor="background1" w:themeShade="BF"/>
      </w:tblBorders>
    </w:tblPr>
  </w:style>
  <w:style w:type="paragraph" w:styleId="Geenafstand">
    <w:name w:val="No Spacing"/>
    <w:uiPriority w:val="9"/>
    <w:semiHidden/>
    <w:rsid w:val="005F2DF6"/>
    <w:pPr>
      <w:spacing w:line="240" w:lineRule="auto"/>
      <w:ind w:left="283"/>
      <w:contextualSpacing/>
    </w:pPr>
    <w:rPr>
      <w:rFonts w:eastAsia="Times New Roman" w:cs="Times New Roman"/>
      <w:iCs/>
      <w:color w:val="7F7F7F" w:themeColor="text1" w:themeTint="80"/>
      <w:szCs w:val="20"/>
      <w:lang w:eastAsia="nl-NL"/>
    </w:rPr>
  </w:style>
  <w:style w:type="paragraph" w:customStyle="1" w:styleId="h2">
    <w:name w:val="h2"/>
    <w:next w:val="Standaard"/>
    <w:link w:val="h2Char"/>
    <w:autoRedefine/>
    <w:uiPriority w:val="1"/>
    <w:qFormat/>
    <w:rsid w:val="00300F78"/>
    <w:rPr>
      <w:rFonts w:eastAsia="Times New Roman" w:cs="Arial"/>
      <w:b/>
      <w:color w:val="000000" w:themeColor="text1"/>
      <w:sz w:val="32"/>
      <w:szCs w:val="32"/>
      <w:lang w:eastAsia="nl-NL"/>
    </w:rPr>
  </w:style>
  <w:style w:type="character" w:customStyle="1" w:styleId="h2Char">
    <w:name w:val="h2 Char"/>
    <w:basedOn w:val="Kop1Char"/>
    <w:link w:val="h2"/>
    <w:uiPriority w:val="1"/>
    <w:rsid w:val="00300F78"/>
    <w:rPr>
      <w:rFonts w:cs="Arial"/>
      <w:b/>
      <w:iCs/>
      <w:color w:val="41C0F0"/>
      <w:sz w:val="32"/>
      <w:szCs w:val="32"/>
    </w:rPr>
  </w:style>
  <w:style w:type="paragraph" w:customStyle="1" w:styleId="h3">
    <w:name w:val="h3"/>
    <w:next w:val="Standaard"/>
    <w:link w:val="h3Char"/>
    <w:autoRedefine/>
    <w:uiPriority w:val="4"/>
    <w:qFormat/>
    <w:rsid w:val="005642BE"/>
    <w:pPr>
      <w:spacing w:before="200"/>
    </w:pPr>
    <w:rPr>
      <w:rFonts w:eastAsiaTheme="majorEastAsia" w:cstheme="majorBidi"/>
      <w:b/>
      <w:color w:val="000000" w:themeColor="text1"/>
      <w:sz w:val="24"/>
      <w:szCs w:val="20"/>
      <w:lang w:eastAsia="nl-NL"/>
    </w:rPr>
  </w:style>
  <w:style w:type="character" w:customStyle="1" w:styleId="h3Char">
    <w:name w:val="h3 Char"/>
    <w:basedOn w:val="Standaardalinea-lettertype"/>
    <w:link w:val="h3"/>
    <w:uiPriority w:val="4"/>
    <w:rsid w:val="005642BE"/>
    <w:rPr>
      <w:rFonts w:eastAsiaTheme="majorEastAsia" w:cstheme="majorBidi"/>
      <w:b/>
      <w:color w:val="000000" w:themeColor="text1"/>
      <w:sz w:val="24"/>
      <w:szCs w:val="20"/>
      <w:lang w:eastAsia="nl-NL"/>
    </w:rPr>
  </w:style>
  <w:style w:type="paragraph" w:customStyle="1" w:styleId="h2Verslag">
    <w:name w:val="h2 Verslag"/>
    <w:next w:val="Standaard"/>
    <w:link w:val="h2VerslagChar"/>
    <w:autoRedefine/>
    <w:uiPriority w:val="3"/>
    <w:rsid w:val="0057125F"/>
    <w:pPr>
      <w:numPr>
        <w:numId w:val="10"/>
      </w:numPr>
      <w:ind w:left="357" w:hanging="357"/>
    </w:pPr>
    <w:rPr>
      <w:rFonts w:eastAsia="Times New Roman" w:cs="Arial"/>
      <w:b/>
      <w:color w:val="000000" w:themeColor="text1"/>
      <w:sz w:val="32"/>
      <w:szCs w:val="32"/>
      <w:lang w:eastAsia="nl-NL"/>
    </w:rPr>
  </w:style>
  <w:style w:type="character" w:customStyle="1" w:styleId="h2VerslagChar">
    <w:name w:val="h2 Verslag Char"/>
    <w:basedOn w:val="Standaardalinea-lettertype"/>
    <w:link w:val="h2Verslag"/>
    <w:uiPriority w:val="3"/>
    <w:rsid w:val="008F1CAD"/>
    <w:rPr>
      <w:rFonts w:ascii="Trebuchet MS" w:eastAsia="Times New Roman" w:hAnsi="Trebuchet MS" w:cs="Arial"/>
      <w:b/>
      <w:color w:val="000000" w:themeColor="text1"/>
      <w:sz w:val="32"/>
      <w:szCs w:val="32"/>
      <w:lang w:eastAsia="nl-NL"/>
    </w:rPr>
  </w:style>
  <w:style w:type="paragraph" w:customStyle="1" w:styleId="h2Agenda">
    <w:name w:val="h2 Agenda"/>
    <w:link w:val="h2AgendaChar"/>
    <w:autoRedefine/>
    <w:uiPriority w:val="2"/>
    <w:rsid w:val="0057125F"/>
    <w:pPr>
      <w:numPr>
        <w:numId w:val="22"/>
      </w:numPr>
    </w:pPr>
    <w:rPr>
      <w:rFonts w:eastAsiaTheme="majorEastAsia" w:cstheme="majorBidi"/>
      <w:b/>
      <w:color w:val="000000" w:themeColor="text1"/>
      <w:szCs w:val="20"/>
      <w:lang w:eastAsia="nl-NL"/>
    </w:rPr>
  </w:style>
  <w:style w:type="character" w:customStyle="1" w:styleId="h2AgendaChar">
    <w:name w:val="h2 Agenda Char"/>
    <w:basedOn w:val="Standaardalinea-lettertype"/>
    <w:link w:val="h2Agenda"/>
    <w:uiPriority w:val="2"/>
    <w:rsid w:val="008F1CAD"/>
    <w:rPr>
      <w:rFonts w:ascii="Trebuchet MS" w:eastAsiaTheme="majorEastAsia" w:hAnsi="Trebuchet MS" w:cstheme="majorBidi"/>
      <w:b/>
      <w:color w:val="000000" w:themeColor="text1"/>
      <w:sz w:val="18"/>
      <w:szCs w:val="20"/>
      <w:lang w:eastAsia="nl-NL"/>
    </w:rPr>
  </w:style>
  <w:style w:type="paragraph" w:customStyle="1" w:styleId="h4">
    <w:name w:val="h4"/>
    <w:next w:val="Standaard"/>
    <w:link w:val="h4Char"/>
    <w:autoRedefine/>
    <w:uiPriority w:val="5"/>
    <w:qFormat/>
    <w:rsid w:val="007D5CE0"/>
    <w:pPr>
      <w:spacing w:line="240" w:lineRule="auto"/>
    </w:pPr>
    <w:rPr>
      <w:rFonts w:eastAsia="Times New Roman" w:cs="Times New Roman"/>
      <w:b/>
      <w:iCs/>
      <w:caps/>
      <w:color w:val="000000" w:themeColor="text1"/>
      <w:sz w:val="16"/>
      <w:szCs w:val="16"/>
      <w:lang w:eastAsia="nl-NL"/>
    </w:rPr>
  </w:style>
  <w:style w:type="character" w:customStyle="1" w:styleId="h4Char">
    <w:name w:val="h4 Char"/>
    <w:basedOn w:val="Standaardalinea-lettertype"/>
    <w:link w:val="h4"/>
    <w:uiPriority w:val="5"/>
    <w:rsid w:val="007D5CE0"/>
    <w:rPr>
      <w:rFonts w:ascii="Trebuchet MS" w:eastAsia="Times New Roman" w:hAnsi="Trebuchet MS" w:cs="Times New Roman"/>
      <w:b/>
      <w:iCs/>
      <w:caps/>
      <w:color w:val="000000" w:themeColor="text1"/>
      <w:sz w:val="16"/>
      <w:szCs w:val="16"/>
      <w:lang w:eastAsia="nl-NL"/>
    </w:rPr>
  </w:style>
  <w:style w:type="paragraph" w:customStyle="1" w:styleId="bijschrift">
    <w:name w:val="bijschrift"/>
    <w:link w:val="bijschriftChar"/>
    <w:uiPriority w:val="6"/>
    <w:qFormat/>
    <w:rsid w:val="00541480"/>
    <w:pPr>
      <w:spacing w:line="240" w:lineRule="auto"/>
      <w:jc w:val="center"/>
    </w:pPr>
    <w:rPr>
      <w:rFonts w:eastAsia="Times New Roman" w:cs="Times New Roman"/>
      <w:b/>
      <w:i/>
      <w:iCs/>
      <w:color w:val="808080" w:themeColor="background1" w:themeShade="80"/>
      <w:sz w:val="14"/>
      <w:szCs w:val="14"/>
      <w:lang w:eastAsia="nl-NL"/>
    </w:rPr>
  </w:style>
  <w:style w:type="character" w:customStyle="1" w:styleId="bijschriftChar">
    <w:name w:val="bijschrift Char"/>
    <w:basedOn w:val="Standaardalinea-lettertype"/>
    <w:link w:val="bijschrift"/>
    <w:uiPriority w:val="6"/>
    <w:rsid w:val="00300F78"/>
    <w:rPr>
      <w:rFonts w:eastAsia="Times New Roman" w:cs="Times New Roman"/>
      <w:b/>
      <w:i/>
      <w:iCs/>
      <w:color w:val="808080" w:themeColor="background1" w:themeShade="80"/>
      <w:sz w:val="14"/>
      <w:szCs w:val="14"/>
      <w:lang w:eastAsia="nl-NL"/>
    </w:rPr>
  </w:style>
  <w:style w:type="paragraph" w:customStyle="1" w:styleId="h1">
    <w:name w:val="h1"/>
    <w:next w:val="Standaard"/>
    <w:link w:val="h1Char"/>
    <w:autoRedefine/>
    <w:qFormat/>
    <w:rsid w:val="00F571DE"/>
    <w:rPr>
      <w:rFonts w:eastAsia="Times New Roman" w:cs="Times New Roman"/>
      <w:b/>
      <w:iCs/>
      <w:color w:val="000000" w:themeColor="text1"/>
      <w:sz w:val="56"/>
      <w:szCs w:val="56"/>
      <w:lang w:eastAsia="nl-NL"/>
    </w:rPr>
  </w:style>
  <w:style w:type="character" w:customStyle="1" w:styleId="h1Char">
    <w:name w:val="h1 Char"/>
    <w:basedOn w:val="Standaardalinea-lettertype"/>
    <w:link w:val="h1"/>
    <w:rsid w:val="00F571DE"/>
    <w:rPr>
      <w:rFonts w:eastAsia="Times New Roman" w:cs="Times New Roman"/>
      <w:b/>
      <w:iCs/>
      <w:color w:val="000000" w:themeColor="text1"/>
      <w:sz w:val="56"/>
      <w:szCs w:val="56"/>
      <w:lang w:eastAsia="nl-NL"/>
    </w:rPr>
  </w:style>
  <w:style w:type="paragraph" w:customStyle="1" w:styleId="sectietitel">
    <w:name w:val="sectietitel"/>
    <w:basedOn w:val="Titel"/>
    <w:next w:val="Standaard"/>
    <w:link w:val="sectietitelChar"/>
    <w:uiPriority w:val="6"/>
    <w:qFormat/>
    <w:rsid w:val="00884C85"/>
    <w:pPr>
      <w:jc w:val="center"/>
    </w:pPr>
    <w:rPr>
      <w:color w:val="FFFFFF" w:themeColor="background1"/>
      <w:sz w:val="20"/>
      <w:szCs w:val="20"/>
    </w:rPr>
  </w:style>
  <w:style w:type="character" w:customStyle="1" w:styleId="sectietitelChar">
    <w:name w:val="sectietitel Char"/>
    <w:basedOn w:val="Standaardalinea-lettertype"/>
    <w:link w:val="sectietitel"/>
    <w:uiPriority w:val="6"/>
    <w:rsid w:val="00884C85"/>
    <w:rPr>
      <w:rFonts w:eastAsia="Times New Roman" w:cs="Times New Roman"/>
      <w:b/>
      <w:iCs/>
      <w:color w:val="FFFFFF" w:themeColor="background1"/>
      <w:sz w:val="20"/>
      <w:szCs w:val="20"/>
      <w:lang w:eastAsia="nl-NL"/>
    </w:rPr>
  </w:style>
  <w:style w:type="character" w:styleId="Hyperlink">
    <w:name w:val="Hyperlink"/>
    <w:basedOn w:val="Standaardalinea-lettertype"/>
    <w:uiPriority w:val="99"/>
    <w:unhideWhenUsed/>
    <w:rsid w:val="008A4E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852173">
      <w:bodyDiv w:val="1"/>
      <w:marLeft w:val="0"/>
      <w:marRight w:val="0"/>
      <w:marTop w:val="0"/>
      <w:marBottom w:val="0"/>
      <w:divBdr>
        <w:top w:val="none" w:sz="0" w:space="0" w:color="auto"/>
        <w:left w:val="none" w:sz="0" w:space="0" w:color="auto"/>
        <w:bottom w:val="none" w:sz="0" w:space="0" w:color="auto"/>
        <w:right w:val="none" w:sz="0" w:space="0" w:color="auto"/>
      </w:divBdr>
    </w:div>
    <w:div w:id="57258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privacy@scoutsengidsenvlaanderen.b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nt-pol.be/logboek/privacy.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boek.sint-pol.b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nt-pol.be/logboek/registreer" TargetMode="External"/><Relationship Id="rId4" Type="http://schemas.openxmlformats.org/officeDocument/2006/relationships/settings" Target="settings.xml"/><Relationship Id="rId9" Type="http://schemas.openxmlformats.org/officeDocument/2006/relationships/hyperlink" Target="https://ambrassade.be/nl/jeugdwerkzomer/zomerplannen/bijlagen-zomerplannen"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X:\4.%20COMMUNICATIE\4.1.%20LAY-OUT\4.1.1.%20HUISSTIJL\03_VDS_Huisstijl-Sjablonen\MS%20Word\VDS-17-Template_Nota-2.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8D3F31-CA31-4930-80C5-1712FCCF7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VDS-17-Template_Nota-2</Template>
  <TotalTime>21</TotalTime>
  <Pages>2</Pages>
  <Words>483</Words>
  <Characters>2659</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TBE</dc:creator>
  <cp:lastModifiedBy>TBE</cp:lastModifiedBy>
  <cp:revision>1</cp:revision>
  <cp:lastPrinted>2017-08-03T08:34:00Z</cp:lastPrinted>
  <dcterms:created xsi:type="dcterms:W3CDTF">2020-06-24T14:06:00Z</dcterms:created>
  <dcterms:modified xsi:type="dcterms:W3CDTF">2020-06-24T14:29:00Z</dcterms:modified>
</cp:coreProperties>
</file>